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Y="-696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02"/>
        <w:gridCol w:w="268"/>
      </w:tblGrid>
      <w:tr w:rsidR="00144669" w:rsidRPr="00D15BDC" w:rsidTr="00144669">
        <w:trPr>
          <w:trHeight w:val="713"/>
        </w:trPr>
        <w:tc>
          <w:tcPr>
            <w:tcW w:w="4867" w:type="pct"/>
            <w:tcBorders>
              <w:top w:val="single" w:sz="4" w:space="0" w:color="BF0000" w:themeColor="accent1" w:themeShade="BF"/>
              <w:left w:val="single" w:sz="4" w:space="0" w:color="BF0000" w:themeColor="accent1" w:themeShade="BF"/>
              <w:bottom w:val="nil"/>
              <w:right w:val="single" w:sz="4" w:space="0" w:color="BF0000" w:themeColor="accent1" w:themeShade="BF"/>
            </w:tcBorders>
            <w:vAlign w:val="center"/>
          </w:tcPr>
          <w:p w:rsidR="00144669" w:rsidRPr="00D15BDC" w:rsidRDefault="00144669" w:rsidP="00144669">
            <w:pPr>
              <w:jc w:val="right"/>
              <w:rPr>
                <w:rFonts w:ascii="Leelawadee UI Semilight" w:eastAsia="Yu Gothic Light" w:hAnsi="Leelawadee UI Semilight" w:cs="Leelawadee UI Semilight"/>
                <w:sz w:val="28"/>
                <w:szCs w:val="28"/>
              </w:rPr>
            </w:pPr>
            <w:bookmarkStart w:id="0" w:name="_GoBack"/>
            <w:bookmarkEnd w:id="0"/>
            <w:r w:rsidRPr="003A45D2">
              <w:rPr>
                <w:rFonts w:ascii="Leelawadee UI Semilight" w:eastAsia="Yu Gothic Light" w:hAnsi="Leelawadee UI Semilight" w:cs="Leelawadee UI Semilight"/>
                <w:b/>
                <w:noProof/>
                <w:sz w:val="18"/>
                <w:szCs w:val="44"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4155440</wp:posOffset>
                      </wp:positionH>
                      <wp:positionV relativeFrom="paragraph">
                        <wp:posOffset>-40640</wp:posOffset>
                      </wp:positionV>
                      <wp:extent cx="3434080" cy="496570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34080" cy="496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B66F1" w:rsidRPr="00C7751A" w:rsidRDefault="006B66F1">
                                  <w:pPr>
                                    <w:rPr>
                                      <w:rFonts w:ascii="Leelawadee UI Semilight" w:hAnsi="Leelawadee UI Semilight" w:cs="Leelawadee UI Semilight"/>
                                    </w:rPr>
                                  </w:pPr>
                                  <w:r w:rsidRPr="00C7751A">
                                    <w:rPr>
                                      <w:rFonts w:ascii="Leelawadee UI Semilight" w:hAnsi="Leelawadee UI Semilight" w:cs="Leelawadee UI Semilight"/>
                                      <w:b/>
                                      <w:sz w:val="44"/>
                                      <w:szCs w:val="44"/>
                                    </w:rPr>
                                    <w:t>Michelle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327.2pt;margin-top:-3.2pt;width:270.4pt;height:39.1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" stroked="f">
                      <v:textbox>
                        <w:txbxContent>
                          <w:p w:rsidR="006B66F1" w:rsidRPr="00C7751A" w:rsidRDefault="006B66F1">
                            <w:pPr>
                              <w:rPr>
                                <w:rFonts w:ascii="Leelawadee UI Semilight" w:hAnsi="Leelawadee UI Semilight" w:cs="Leelawadee UI Semilight"/>
                              </w:rPr>
                            </w:pPr>
                            <w:r w:rsidRPr="00C7751A">
                              <w:rPr>
                                <w:rFonts w:ascii="Leelawadee UI Semilight" w:hAnsi="Leelawadee UI Semilight" w:cs="Leelawadee UI Semilight"/>
                                <w:b/>
                                <w:sz w:val="44"/>
                                <w:szCs w:val="44"/>
                              </w:rPr>
                              <w:t>Michelle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sdt>
              <w:sdtPr>
                <w:rPr>
                  <w:rFonts w:ascii="Leelawadee UI Semilight" w:eastAsia="Yu Gothic Light" w:hAnsi="Leelawadee UI Semilight" w:cs="Leelawadee UI Semilight"/>
                  <w:b/>
                  <w:color w:val="FF0000" w:themeColor="accent1"/>
                  <w:sz w:val="44"/>
                  <w:szCs w:val="44"/>
                </w:rPr>
                <w:alias w:val="Author"/>
                <w:id w:val="-747420753"/>
                <w:placeholder>
                  <w:docPart w:val="327180FFA7644593AA2C75A5176D2106"/>
                </w:placeholder>
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<w:text/>
              </w:sdtPr>
              <w:sdtContent>
                <w:r w:rsidRPr="00D15BDC">
                  <w:rPr>
                    <w:rFonts w:ascii="Leelawadee UI Semilight" w:eastAsia="Yu Gothic Light" w:hAnsi="Leelawadee UI Semilight" w:cs="Leelawadee UI Semilight"/>
                    <w:b/>
                    <w:color w:val="FF0000" w:themeColor="accent1"/>
                    <w:sz w:val="44"/>
                    <w:szCs w:val="44"/>
                  </w:rPr>
                  <w:t>Rigsby</w:t>
                </w:r>
              </w:sdtContent>
            </w:sdt>
          </w:p>
        </w:tc>
        <w:tc>
          <w:tcPr>
            <w:tcW w:w="133" w:type="pct"/>
            <w:vMerge w:val="restart"/>
            <w:tcBorders>
              <w:top w:val="nil"/>
              <w:left w:val="single" w:sz="4" w:space="0" w:color="BF0000" w:themeColor="accent1" w:themeShade="BF"/>
              <w:bottom w:val="nil"/>
              <w:right w:val="single" w:sz="4" w:space="0" w:color="BF0000" w:themeColor="accent1" w:themeShade="BF"/>
            </w:tcBorders>
            <w:shd w:val="clear" w:color="auto" w:fill="auto"/>
            <w:tcMar>
              <w:left w:w="158" w:type="dxa"/>
              <w:right w:w="0" w:type="dxa"/>
            </w:tcMar>
            <w:vAlign w:val="center"/>
          </w:tcPr>
          <w:p w:rsidR="00144669" w:rsidRPr="00D15BDC" w:rsidRDefault="00144669" w:rsidP="00144669">
            <w:pPr>
              <w:pStyle w:val="NoSpacing"/>
              <w:ind w:left="71" w:hanging="71"/>
              <w:jc w:val="right"/>
              <w:rPr>
                <w:rFonts w:ascii="Leelawadee UI Semilight" w:eastAsia="Yu Gothic Light" w:hAnsi="Leelawadee UI Semilight" w:cs="Leelawadee UI Semilight"/>
              </w:rPr>
            </w:pPr>
          </w:p>
        </w:tc>
      </w:tr>
      <w:tr w:rsidR="00144669" w:rsidRPr="00D15BDC" w:rsidTr="00144669">
        <w:trPr>
          <w:trHeight w:val="65"/>
        </w:trPr>
        <w:tc>
          <w:tcPr>
            <w:tcW w:w="4867" w:type="pct"/>
            <w:tcBorders>
              <w:top w:val="nil"/>
              <w:left w:val="single" w:sz="4" w:space="0" w:color="BF0000" w:themeColor="accent1" w:themeShade="BF"/>
              <w:bottom w:val="single" w:sz="4" w:space="0" w:color="BF0000" w:themeColor="accent1" w:themeShade="BF"/>
              <w:right w:val="single" w:sz="4" w:space="0" w:color="BF0000" w:themeColor="accent1" w:themeShade="BF"/>
            </w:tcBorders>
            <w:shd w:val="clear" w:color="auto" w:fill="FF0000" w:themeFill="accent1"/>
            <w:vAlign w:val="center"/>
          </w:tcPr>
          <w:p w:rsidR="00144669" w:rsidRPr="00D15BDC" w:rsidRDefault="00144669" w:rsidP="00144669">
            <w:pPr>
              <w:pStyle w:val="NoSpacing"/>
              <w:jc w:val="center"/>
              <w:rPr>
                <w:rFonts w:ascii="Leelawadee UI Semilight" w:eastAsia="Yu Gothic Light" w:hAnsi="Leelawadee UI Semilight" w:cs="Leelawadee UI Semilight"/>
                <w:caps/>
                <w:color w:val="FFFFFF" w:themeColor="background1"/>
              </w:rPr>
            </w:pPr>
            <w:sdt>
              <w:sdtPr>
                <w:rPr>
                  <w:rFonts w:ascii="Leelawadee UI Semilight" w:eastAsia="Yu Gothic Light" w:hAnsi="Leelawadee UI Semilight" w:cs="Leelawadee UI Semilight"/>
                  <w:color w:val="FFFFFF" w:themeColor="background1"/>
                  <w:sz w:val="20"/>
                  <w:szCs w:val="20"/>
                </w:rPr>
                <w:alias w:val="Address"/>
                <w:id w:val="-741638233"/>
                <w:placeholder>
                  <w:docPart w:val="518100D66BB64B65BB05859CB1338C2E"/>
                </w:placeholder>
                <w:dataBinding w:prefixMappings="xmlns:ns0='http://schemas.microsoft.com/office/2006/coverPageProps' " w:xpath="/ns0:CoverPageProperties[1]/ns0:CompanyAddress[1]" w:storeItemID="{55AF091B-3C7A-41E3-B477-F2FDAA23CFDA}"/>
                <w:text/>
              </w:sdtPr>
              <w:sdtContent>
                <w:r w:rsidRPr="00D15BDC">
                  <w:rPr>
                    <w:rFonts w:ascii="Leelawadee UI Semilight" w:eastAsia="Yu Gothic Light" w:hAnsi="Leelawadee UI Semilight" w:cs="Leelawadee UI Semilight"/>
                    <w:color w:val="FFFFFF" w:themeColor="background1"/>
                    <w:sz w:val="20"/>
                    <w:szCs w:val="20"/>
                  </w:rPr>
                  <w:t>(979)551-</w:t>
                </w:r>
                <w:proofErr w:type="gramStart"/>
                <w:r w:rsidRPr="00D15BDC">
                  <w:rPr>
                    <w:rFonts w:ascii="Leelawadee UI Semilight" w:eastAsia="Yu Gothic Light" w:hAnsi="Leelawadee UI Semilight" w:cs="Leelawadee UI Semilight"/>
                    <w:color w:val="FFFFFF" w:themeColor="background1"/>
                    <w:sz w:val="20"/>
                    <w:szCs w:val="20"/>
                  </w:rPr>
                  <w:t xml:space="preserve">3042  </w:t>
                </w:r>
                <w:r w:rsidRPr="00D15BDC">
                  <w:rPr>
                    <w:rFonts w:ascii="Arial" w:eastAsia="Yu Gothic Light" w:hAnsi="Arial" w:cs="Arial"/>
                    <w:color w:val="FFFFFF" w:themeColor="background1"/>
                    <w:sz w:val="20"/>
                    <w:szCs w:val="20"/>
                  </w:rPr>
                  <w:t>▪</w:t>
                </w:r>
                <w:proofErr w:type="gramEnd"/>
                <w:r>
                  <w:rPr>
                    <w:rFonts w:ascii="Leelawadee UI Semilight" w:eastAsia="Yu Gothic Light" w:hAnsi="Leelawadee UI Semilight" w:cs="Leelawadee UI Semilight"/>
                    <w:color w:val="FFFFFF" w:themeColor="background1"/>
                    <w:sz w:val="20"/>
                    <w:szCs w:val="20"/>
                  </w:rPr>
                  <w:t xml:space="preserve">   angelica.rigsby78@gmail.com</w:t>
                </w:r>
                <w:r w:rsidRPr="00D15BDC">
                  <w:rPr>
                    <w:rFonts w:ascii="Leelawadee UI Semilight" w:eastAsia="Yu Gothic Light" w:hAnsi="Leelawadee UI Semilight" w:cs="Leelawadee UI Semilight"/>
                    <w:color w:val="FFFFFF" w:themeColor="background1"/>
                    <w:sz w:val="20"/>
                    <w:szCs w:val="20"/>
                  </w:rPr>
                  <w:t xml:space="preserve">   </w:t>
                </w:r>
                <w:r w:rsidRPr="00D15BDC">
                  <w:rPr>
                    <w:rFonts w:ascii="Arial" w:eastAsia="Yu Gothic Light" w:hAnsi="Arial" w:cs="Arial"/>
                    <w:color w:val="FFFFFF" w:themeColor="background1"/>
                    <w:sz w:val="20"/>
                    <w:szCs w:val="20"/>
                  </w:rPr>
                  <w:t>▪</w:t>
                </w:r>
                <w:r>
                  <w:rPr>
                    <w:rFonts w:ascii="Leelawadee UI Semilight" w:eastAsia="Yu Gothic Light" w:hAnsi="Leelawadee UI Semilight" w:cs="Leelawadee UI Semilight"/>
                    <w:color w:val="FFFFFF" w:themeColor="background1"/>
                    <w:sz w:val="20"/>
                    <w:szCs w:val="20"/>
                  </w:rPr>
                  <w:t xml:space="preserve">   101 Oak Hill Dr. Brenham TX 77833</w:t>
                </w:r>
                <w:r w:rsidRPr="00D15BDC">
                  <w:rPr>
                    <w:rFonts w:ascii="Leelawadee UI Semilight" w:eastAsia="Yu Gothic Light" w:hAnsi="Leelawadee UI Semilight" w:cs="Leelawadee UI Semilight"/>
                    <w:color w:val="FFFFFF" w:themeColor="background1"/>
                    <w:sz w:val="20"/>
                    <w:szCs w:val="20"/>
                  </w:rPr>
                  <w:t xml:space="preserve"> </w:t>
                </w:r>
              </w:sdtContent>
            </w:sdt>
          </w:p>
        </w:tc>
        <w:tc>
          <w:tcPr>
            <w:tcW w:w="133" w:type="pct"/>
            <w:vMerge/>
            <w:tcBorders>
              <w:top w:val="nil"/>
              <w:left w:val="single" w:sz="4" w:space="0" w:color="BF0000" w:themeColor="accent1" w:themeShade="BF"/>
              <w:bottom w:val="nil"/>
              <w:right w:val="single" w:sz="4" w:space="0" w:color="BF0000" w:themeColor="accent1" w:themeShade="BF"/>
            </w:tcBorders>
            <w:shd w:val="clear" w:color="auto" w:fill="auto"/>
          </w:tcPr>
          <w:p w:rsidR="00144669" w:rsidRPr="00D15BDC" w:rsidRDefault="00144669" w:rsidP="00144669">
            <w:pPr>
              <w:pStyle w:val="NoSpacing"/>
              <w:rPr>
                <w:rFonts w:ascii="Leelawadee UI Semilight" w:eastAsia="Yu Gothic Light" w:hAnsi="Leelawadee UI Semilight" w:cs="Leelawadee UI Semilight"/>
              </w:rPr>
            </w:pPr>
          </w:p>
        </w:tc>
      </w:tr>
    </w:tbl>
    <w:sdt>
      <w:sdtPr>
        <w:rPr>
          <w:rFonts w:ascii="Leelawadee UI Semilight" w:eastAsia="Yu Gothic Light" w:hAnsi="Leelawadee UI Semilight" w:cs="Leelawadee UI Semilight"/>
          <w:color w:val="auto"/>
          <w:sz w:val="36"/>
          <w:szCs w:val="36"/>
        </w:rPr>
        <w:alias w:val="Resume Name"/>
        <w:tag w:val="Resumen Name"/>
        <w:id w:val="-925414414"/>
        <w:placeholder>
          <w:docPart w:val="5F55A19090E44EF3948B6C0785D92516"/>
        </w:placeholder>
        <w:docPartList>
          <w:docPartGallery w:val="Quick Parts"/>
          <w:docPartCategory w:val=" Resume Name"/>
        </w:docPartList>
      </w:sdtPr>
      <w:sdtEndPr>
        <w:rPr>
          <w:b w:val="0"/>
          <w:bCs/>
          <w:sz w:val="20"/>
          <w:szCs w:val="22"/>
        </w:rPr>
      </w:sdtEndPr>
      <w:sdtContent>
        <w:p w:rsidR="007553A6" w:rsidRPr="003A45D2" w:rsidRDefault="007E585C" w:rsidP="007553A6">
          <w:pPr>
            <w:pStyle w:val="SectionHeading"/>
            <w:rPr>
              <w:rFonts w:ascii="Leelawadee UI Semilight" w:eastAsia="Yu Gothic Light" w:hAnsi="Leelawadee UI Semilight" w:cs="Leelawadee UI Semilight"/>
              <w:color w:val="auto"/>
              <w:sz w:val="40"/>
              <w:szCs w:val="36"/>
            </w:rPr>
          </w:pPr>
          <w:r>
            <w:rPr>
              <w:rFonts w:ascii="Leelawadee UI Semilight" w:eastAsia="Yu Gothic Light" w:hAnsi="Leelawadee UI Semilight" w:cs="Leelawadee UI Semilight"/>
              <w:noProof/>
              <w:color w:val="auto"/>
              <w:sz w:val="32"/>
            </w:rPr>
            <w:pict>
              <v:rect id="_x0000_s1044" style="position:absolute;margin-left:-6.6pt;margin-top:63pt;width:7in;height:.7pt;z-index:-251642880;mso-position-horizontal-relative:text;mso-position-vertical-relative:text;mso-width-relative:page;mso-height-relative:page" o:hralign="center" o:hrstd="t" o:hr="t" fillcolor="red [3204]" strokecolor="red [3204]"/>
            </w:pict>
          </w:r>
          <w:r w:rsidR="007553A6" w:rsidRPr="003A45D2">
            <w:rPr>
              <w:rFonts w:ascii="Leelawadee UI Semilight" w:eastAsia="Yu Gothic Light" w:hAnsi="Leelawadee UI Semilight" w:cs="Leelawadee UI Semilight"/>
              <w:color w:val="auto"/>
              <w:sz w:val="36"/>
              <w:szCs w:val="36"/>
            </w:rPr>
            <w:t>Skills</w:t>
          </w:r>
        </w:p>
        <w:p w:rsidR="007553A6" w:rsidRDefault="007553A6" w:rsidP="007553A6">
          <w:pPr>
            <w:spacing w:line="264" w:lineRule="auto"/>
            <w:ind w:right="-648"/>
            <w:contextualSpacing/>
            <w:rPr>
              <w:rFonts w:ascii="Leelawadee UI Semilight" w:eastAsia="Yu Gothic Light" w:hAnsi="Leelawadee UI Semilight" w:cs="Leelawadee UI Semilight"/>
              <w:color w:val="27696E" w:themeColor="text2" w:themeShade="BF"/>
              <w:sz w:val="24"/>
              <w:szCs w:val="24"/>
            </w:rPr>
            <w:sectPr w:rsidR="007553A6">
              <w:footerReference w:type="default" r:id="rId10"/>
              <w:headerReference w:type="first" r:id="rId11"/>
              <w:type w:val="continuous"/>
              <w:pgSz w:w="12240" w:h="15840"/>
              <w:pgMar w:top="1080" w:right="1080" w:bottom="1080" w:left="1080" w:header="720" w:footer="720" w:gutter="0"/>
              <w:cols w:space="720"/>
              <w:titlePg/>
              <w:docGrid w:linePitch="360"/>
            </w:sectPr>
          </w:pPr>
        </w:p>
        <w:p w:rsidR="00BF1194" w:rsidRPr="003A45D2" w:rsidRDefault="007553A6" w:rsidP="00A46308">
          <w:pPr>
            <w:spacing w:line="264" w:lineRule="auto"/>
            <w:ind w:right="-648"/>
            <w:contextualSpacing/>
            <w:rPr>
              <w:rFonts w:ascii="Leelawadee UI Semilight" w:eastAsia="Yu Gothic Light" w:hAnsi="Leelawadee UI Semilight" w:cs="Leelawadee UI Semilight"/>
              <w:sz w:val="24"/>
              <w:szCs w:val="24"/>
            </w:rPr>
          </w:pPr>
          <w:r w:rsidRPr="003A45D2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Bilingual (English/Spanish)</w:t>
          </w:r>
          <w:r w:rsidR="00BF1194" w:rsidRPr="003A45D2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 xml:space="preserve"> </w:t>
          </w:r>
        </w:p>
        <w:p w:rsidR="007553A6" w:rsidRPr="003A45D2" w:rsidRDefault="00AB3617" w:rsidP="00B97C3E">
          <w:pPr>
            <w:spacing w:line="264" w:lineRule="auto"/>
            <w:contextualSpacing/>
            <w:rPr>
              <w:rFonts w:ascii="Leelawadee UI Semilight" w:eastAsia="Yu Gothic Light" w:hAnsi="Leelawadee UI Semilight" w:cs="Leelawadee UI Semilight"/>
              <w:sz w:val="24"/>
              <w:szCs w:val="24"/>
            </w:rPr>
          </w:pPr>
          <w:r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 xml:space="preserve">Health Coach </w:t>
          </w:r>
          <w:r w:rsidR="007553A6" w:rsidRPr="003A45D2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ab/>
          </w:r>
        </w:p>
        <w:p w:rsidR="009D0D3A" w:rsidRDefault="00144669" w:rsidP="00A46308">
          <w:pPr>
            <w:spacing w:line="264" w:lineRule="auto"/>
            <w:ind w:hanging="180"/>
            <w:contextualSpacing/>
            <w:rPr>
              <w:rFonts w:ascii="Leelawadee UI Semilight" w:eastAsia="Yu Gothic Light" w:hAnsi="Leelawadee UI Semilight" w:cs="Leelawadee UI Semilight"/>
              <w:sz w:val="24"/>
              <w:szCs w:val="24"/>
            </w:rPr>
          </w:pPr>
          <w:r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 xml:space="preserve">   </w:t>
          </w:r>
          <w:r w:rsidR="009D0D3A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Group Fitness Certified</w:t>
          </w:r>
        </w:p>
        <w:p w:rsidR="00BF1194" w:rsidRPr="003A45D2" w:rsidRDefault="00BF1194" w:rsidP="00A46308">
          <w:pPr>
            <w:spacing w:line="264" w:lineRule="auto"/>
            <w:ind w:hanging="180"/>
            <w:contextualSpacing/>
            <w:rPr>
              <w:rFonts w:ascii="Leelawadee UI Semilight" w:eastAsia="Yu Gothic Light" w:hAnsi="Leelawadee UI Semilight" w:cs="Leelawadee UI Semilight"/>
              <w:sz w:val="24"/>
              <w:szCs w:val="24"/>
            </w:rPr>
          </w:pPr>
          <w:r w:rsidRPr="003A45D2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CPR certified</w:t>
          </w:r>
        </w:p>
        <w:p w:rsidR="00144669" w:rsidRDefault="00434A8F" w:rsidP="00144669">
          <w:pPr>
            <w:spacing w:line="264" w:lineRule="auto"/>
            <w:ind w:hanging="180"/>
            <w:contextualSpacing/>
            <w:rPr>
              <w:rFonts w:ascii="Leelawadee UI Semilight" w:eastAsia="Yu Gothic Light" w:hAnsi="Leelawadee UI Semilight" w:cs="Leelawadee UI Semilight"/>
              <w:sz w:val="24"/>
              <w:szCs w:val="24"/>
            </w:rPr>
          </w:pPr>
          <w:r w:rsidRPr="003A45D2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 xml:space="preserve">Schwinn </w:t>
          </w:r>
          <w:r w:rsidR="009D0D3A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C</w:t>
          </w:r>
          <w:r w:rsidRPr="003A45D2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ycle cert</w:t>
          </w:r>
          <w:r w:rsidR="00AB3617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ified</w:t>
          </w:r>
        </w:p>
        <w:p w:rsidR="00434A8F" w:rsidRPr="003A45D2" w:rsidRDefault="00BF1194" w:rsidP="00144669">
          <w:pPr>
            <w:spacing w:line="264" w:lineRule="auto"/>
            <w:ind w:hanging="180"/>
            <w:contextualSpacing/>
            <w:rPr>
              <w:rFonts w:ascii="Leelawadee UI Semilight" w:eastAsia="Yu Gothic Light" w:hAnsi="Leelawadee UI Semilight" w:cs="Leelawadee UI Semilight"/>
              <w:sz w:val="24"/>
              <w:szCs w:val="24"/>
            </w:rPr>
          </w:pPr>
          <w:proofErr w:type="spellStart"/>
          <w:r w:rsidRPr="003A45D2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YogaFit</w:t>
          </w:r>
          <w:proofErr w:type="spellEnd"/>
          <w:r w:rsidRPr="003A45D2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 xml:space="preserve"> level 1 trained</w:t>
          </w:r>
          <w:r w:rsidR="00434A8F" w:rsidRPr="003A45D2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 xml:space="preserve"> </w:t>
          </w:r>
        </w:p>
        <w:p w:rsidR="00A46308" w:rsidRPr="003A45D2" w:rsidRDefault="00A46308" w:rsidP="007553A6">
          <w:pPr>
            <w:spacing w:line="264" w:lineRule="auto"/>
            <w:contextualSpacing/>
            <w:rPr>
              <w:rFonts w:ascii="Leelawadee UI Semilight" w:eastAsia="Yu Gothic Light" w:hAnsi="Leelawadee UI Semilight" w:cs="Leelawadee UI Semilight"/>
              <w:sz w:val="24"/>
              <w:szCs w:val="24"/>
            </w:rPr>
          </w:pPr>
          <w:r w:rsidRPr="003A45D2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Water Aerobics cert</w:t>
          </w:r>
          <w:r w:rsidR="00AB3617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.</w:t>
          </w:r>
        </w:p>
        <w:p w:rsidR="00A46308" w:rsidRDefault="00A46308" w:rsidP="007553A6">
          <w:pPr>
            <w:spacing w:line="264" w:lineRule="auto"/>
            <w:contextualSpacing/>
            <w:rPr>
              <w:rFonts w:ascii="Leelawadee UI Semilight" w:eastAsia="Yu Gothic Light" w:hAnsi="Leelawadee UI Semilight" w:cs="Leelawadee UI Semilight"/>
              <w:sz w:val="24"/>
              <w:szCs w:val="24"/>
            </w:rPr>
          </w:pPr>
          <w:r w:rsidRPr="003A45D2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Personal Training cert</w:t>
          </w:r>
          <w:r w:rsidR="00AB3617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.</w:t>
          </w:r>
        </w:p>
        <w:p w:rsidR="00144669" w:rsidRPr="003A45D2" w:rsidRDefault="00144669" w:rsidP="007553A6">
          <w:pPr>
            <w:spacing w:line="264" w:lineRule="auto"/>
            <w:contextualSpacing/>
            <w:rPr>
              <w:rFonts w:ascii="Leelawadee UI Semilight" w:eastAsia="Yu Gothic Light" w:hAnsi="Leelawadee UI Semilight" w:cs="Leelawadee UI Semilight"/>
              <w:sz w:val="24"/>
              <w:szCs w:val="24"/>
            </w:rPr>
          </w:pPr>
          <w:r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Functional Movement cert</w:t>
          </w:r>
          <w:r w:rsidR="00AB3617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.</w:t>
          </w:r>
        </w:p>
        <w:p w:rsidR="007553A6" w:rsidRDefault="007553A6" w:rsidP="007553A6">
          <w:pPr>
            <w:rPr>
              <w:rFonts w:ascii="Leelawadee UI Semilight" w:eastAsia="Yu Gothic Light" w:hAnsi="Leelawadee UI Semilight" w:cs="Leelawadee UI Semilight"/>
              <w:bCs/>
            </w:rPr>
            <w:sectPr w:rsidR="007553A6" w:rsidSect="00A46308">
              <w:type w:val="continuous"/>
              <w:pgSz w:w="12240" w:h="15840"/>
              <w:pgMar w:top="1080" w:right="1080" w:bottom="1080" w:left="1080" w:header="720" w:footer="720" w:gutter="0"/>
              <w:cols w:num="3" w:space="720"/>
              <w:titlePg/>
              <w:docGrid w:linePitch="360"/>
            </w:sectPr>
          </w:pPr>
        </w:p>
        <w:p w:rsidR="007553A6" w:rsidRPr="007553A6" w:rsidRDefault="007E585C" w:rsidP="007553A6">
          <w:pPr>
            <w:pStyle w:val="SectionHeading"/>
            <w:spacing w:before="0"/>
            <w:rPr>
              <w:rFonts w:ascii="Leelawadee UI Semilight" w:eastAsia="Yu Gothic Light" w:hAnsi="Leelawadee UI Semilight" w:cs="Leelawadee UI Semilight"/>
              <w:b w:val="0"/>
              <w:bCs/>
              <w:color w:val="FF0000" w:themeColor="accent1"/>
              <w:sz w:val="16"/>
              <w:szCs w:val="24"/>
            </w:rPr>
            <w:sectPr w:rsidR="007553A6" w:rsidRPr="007553A6" w:rsidSect="00C326E0">
              <w:type w:val="continuous"/>
              <w:pgSz w:w="12240" w:h="15840"/>
              <w:pgMar w:top="1080" w:right="1080" w:bottom="1080" w:left="1080" w:header="720" w:footer="720" w:gutter="0"/>
              <w:cols w:num="3" w:space="1152" w:equalWidth="0">
                <w:col w:w="3168" w:space="1152"/>
                <w:col w:w="2304" w:space="1152"/>
                <w:col w:w="2304"/>
              </w:cols>
              <w:titlePg/>
              <w:docGrid w:linePitch="360"/>
            </w:sectPr>
          </w:pPr>
          <w:r>
            <w:rPr>
              <w:rFonts w:ascii="Leelawadee UI Semilight" w:eastAsia="Yu Gothic Light" w:hAnsi="Leelawadee UI Semilight" w:cs="Leelawadee UI Semilight"/>
              <w:noProof/>
              <w:color w:val="auto"/>
              <w:sz w:val="32"/>
            </w:rPr>
            <w:pict>
              <v:rect id="_x0000_s1047" style="position:absolute;margin-left:-3.3pt;margin-top:26.65pt;width:7in;height:.7pt;z-index:-251658240;mso-position-horizontal-relative:text;mso-position-vertical-relative:text;mso-width-relative:page;mso-height-relative:page" o:hralign="center" o:hrstd="t" o:hr="t" fillcolor="red [3204]" strokecolor="red [3204]"/>
            </w:pict>
          </w:r>
          <w:r w:rsidR="007553A6" w:rsidRPr="003A45D2">
            <w:rPr>
              <w:rFonts w:ascii="Leelawadee UI Semilight" w:eastAsia="Yu Gothic Light" w:hAnsi="Leelawadee UI Semilight" w:cs="Leelawadee UI Semilight"/>
              <w:color w:val="auto"/>
              <w:sz w:val="36"/>
            </w:rPr>
            <w:t>Experience</w:t>
          </w:r>
          <w:r w:rsidR="007553A6" w:rsidRPr="00E934CC">
            <w:rPr>
              <w:rFonts w:ascii="Leelawadee UI Semilight" w:eastAsia="Yu Gothic Light" w:hAnsi="Leelawadee UI Semilight" w:cs="Leelawadee UI Semilight"/>
              <w:sz w:val="36"/>
            </w:rPr>
            <w:t xml:space="preserve"> </w:t>
          </w:r>
          <w:r w:rsidR="007553A6">
            <w:rPr>
              <w:rFonts w:ascii="Leelawadee UI Semilight" w:eastAsia="Yu Gothic Light" w:hAnsi="Leelawadee UI Semilight" w:cs="Leelawadee UI Semilight"/>
              <w:sz w:val="32"/>
            </w:rPr>
            <w:t xml:space="preserve"> </w:t>
          </w:r>
          <w:r w:rsidR="007553A6" w:rsidRPr="00E934CC">
            <w:rPr>
              <w:rFonts w:ascii="Leelawadee UI Semilight" w:eastAsia="Yu Gothic Light" w:hAnsi="Leelawadee UI Semilight" w:cs="Leelawadee UI Semilight"/>
              <w:b w:val="0"/>
              <w:bCs/>
              <w:color w:val="FF0000" w:themeColor="accent1"/>
              <w:sz w:val="16"/>
              <w:szCs w:val="24"/>
            </w:rPr>
            <w:t xml:space="preserve">                                      </w:t>
          </w:r>
          <w:r w:rsidR="007553A6">
            <w:rPr>
              <w:rFonts w:ascii="Leelawadee UI Semilight" w:eastAsia="Yu Gothic Light" w:hAnsi="Leelawadee UI Semilight" w:cs="Leelawadee UI Semilight"/>
              <w:b w:val="0"/>
              <w:bCs/>
              <w:color w:val="FF0000" w:themeColor="accent1"/>
              <w:sz w:val="16"/>
              <w:szCs w:val="24"/>
            </w:rPr>
            <w:t xml:space="preserve">       </w:t>
          </w:r>
        </w:p>
        <w:p w:rsidR="007553A6" w:rsidRPr="006D4FD5" w:rsidRDefault="007553A6" w:rsidP="007553A6">
          <w:pPr>
            <w:pStyle w:val="Subsection"/>
            <w:rPr>
              <w:rFonts w:ascii="Leelawadee UI Semilight" w:eastAsia="Yu Gothic Light" w:hAnsi="Leelawadee UI Semilight" w:cs="Leelawadee UI Semilight"/>
              <w:sz w:val="6"/>
              <w:szCs w:val="6"/>
            </w:rPr>
          </w:pPr>
        </w:p>
        <w:p w:rsidR="00144669" w:rsidRDefault="00144669" w:rsidP="00144669">
          <w:pPr>
            <w:pStyle w:val="Subsection"/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</w:pPr>
          <w:r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Camp Gladiator Partner Trainer</w:t>
          </w:r>
          <w:r w:rsidRPr="00D15BDC">
            <w:rPr>
              <w:rFonts w:ascii="Leelawadee UI Semilight" w:eastAsia="Yu Gothic Light" w:hAnsi="Leelawadee UI Semilight" w:cs="Leelawadee UI Semilight"/>
              <w:spacing w:val="24"/>
              <w:sz w:val="28"/>
              <w:szCs w:val="24"/>
            </w:rPr>
            <w:t xml:space="preserve"> </w:t>
          </w:r>
          <w:r w:rsidRPr="00D15BDC">
            <w:rPr>
              <w:rFonts w:ascii="Arial" w:eastAsia="Yu Gothic Light" w:hAnsi="Arial" w:cs="Arial"/>
              <w:spacing w:val="24"/>
              <w:sz w:val="28"/>
              <w:szCs w:val="24"/>
            </w:rPr>
            <w:t>▪</w:t>
          </w:r>
          <w:r>
            <w:rPr>
              <w:rFonts w:ascii="Arial" w:eastAsia="Yu Gothic Light" w:hAnsi="Arial" w:cs="Arial"/>
              <w:spacing w:val="24"/>
              <w:sz w:val="28"/>
              <w:szCs w:val="24"/>
            </w:rPr>
            <w:t xml:space="preserve"> </w:t>
          </w:r>
          <w:r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Perso</w:t>
          </w:r>
          <w:r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nal Trainer, Group Fitness Instructor</w:t>
          </w:r>
          <w:r w:rsidRPr="009A05AF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–</w:t>
          </w:r>
          <w:r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 xml:space="preserve"> 2019</w:t>
          </w:r>
        </w:p>
        <w:p w:rsidR="00144669" w:rsidRPr="00144669" w:rsidRDefault="00144669" w:rsidP="000E2B12">
          <w:pPr>
            <w:pStyle w:val="NormalWeb"/>
            <w:numPr>
              <w:ilvl w:val="0"/>
              <w:numId w:val="7"/>
            </w:numPr>
            <w:spacing w:before="0" w:beforeAutospacing="0" w:after="0" w:afterAutospacing="0"/>
            <w:rPr>
              <w:rFonts w:ascii="Leelawadee UI Semilight" w:eastAsia="Yu Gothic Light" w:hAnsi="Leelawadee UI Semilight" w:cs="Leelawadee UI Semilight"/>
              <w:sz w:val="20"/>
              <w:szCs w:val="20"/>
            </w:rPr>
          </w:pPr>
          <w:r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>The outdoor fitness program designed to positively impact the physical fitness and ultimately the lives of as many people as possible</w:t>
          </w:r>
        </w:p>
        <w:p w:rsidR="000E2B12" w:rsidRDefault="000E2B12" w:rsidP="000E2B12">
          <w:pPr>
            <w:pStyle w:val="Subsection"/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</w:pPr>
          <w:r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Brenham Fitness Center</w:t>
          </w:r>
          <w:r w:rsidRPr="00D15BDC">
            <w:rPr>
              <w:rFonts w:ascii="Leelawadee UI Semilight" w:eastAsia="Yu Gothic Light" w:hAnsi="Leelawadee UI Semilight" w:cs="Leelawadee UI Semilight"/>
              <w:spacing w:val="24"/>
              <w:sz w:val="28"/>
              <w:szCs w:val="24"/>
            </w:rPr>
            <w:t xml:space="preserve"> </w:t>
          </w:r>
          <w:r w:rsidRPr="00D15BDC">
            <w:rPr>
              <w:rFonts w:ascii="Arial" w:eastAsia="Yu Gothic Light" w:hAnsi="Arial" w:cs="Arial"/>
              <w:spacing w:val="24"/>
              <w:sz w:val="28"/>
              <w:szCs w:val="24"/>
            </w:rPr>
            <w:t>▪</w:t>
          </w:r>
          <w:r>
            <w:rPr>
              <w:rFonts w:ascii="Arial" w:eastAsia="Yu Gothic Light" w:hAnsi="Arial" w:cs="Arial"/>
              <w:spacing w:val="24"/>
              <w:sz w:val="28"/>
              <w:szCs w:val="24"/>
            </w:rPr>
            <w:t xml:space="preserve"> </w:t>
          </w:r>
          <w:r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 xml:space="preserve">Personal Trainer, Group Fitness Instructor </w:t>
          </w:r>
          <w:r w:rsidRPr="009A05AF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–</w:t>
          </w:r>
          <w:r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 xml:space="preserve"> 2019</w:t>
          </w:r>
        </w:p>
        <w:p w:rsidR="000E2B12" w:rsidRPr="00984AFD" w:rsidRDefault="000E2B12" w:rsidP="000E2B12">
          <w:pPr>
            <w:pStyle w:val="NormalWeb"/>
            <w:numPr>
              <w:ilvl w:val="0"/>
              <w:numId w:val="7"/>
            </w:numPr>
            <w:spacing w:before="0" w:beforeAutospacing="0" w:after="0" w:afterAutospacing="0"/>
            <w:rPr>
              <w:rFonts w:ascii="Leelawadee UI Semilight" w:eastAsia="Yu Gothic Light" w:hAnsi="Leelawadee UI Semilight" w:cs="Leelawadee UI Semilight"/>
              <w:sz w:val="20"/>
              <w:szCs w:val="20"/>
            </w:rPr>
          </w:pPr>
          <w:r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>Design and coach client through fitness program catered to their specific goals while improving mobility, muscular endurance, strength, cardiovascular health, lifestyle, and body composition.</w:t>
          </w:r>
        </w:p>
        <w:p w:rsidR="000E2B12" w:rsidRPr="00984AFD" w:rsidRDefault="000E2B12" w:rsidP="000E2B12">
          <w:pPr>
            <w:pStyle w:val="NormalWeb"/>
            <w:numPr>
              <w:ilvl w:val="0"/>
              <w:numId w:val="7"/>
            </w:numPr>
            <w:spacing w:before="0" w:beforeAutospacing="0" w:after="0" w:afterAutospacing="0"/>
            <w:rPr>
              <w:rFonts w:ascii="Leelawadee UI Semilight" w:eastAsia="Yu Gothic Light" w:hAnsi="Leelawadee UI Semilight" w:cs="Leelawadee UI Semilight"/>
              <w:sz w:val="20"/>
              <w:szCs w:val="20"/>
            </w:rPr>
          </w:pPr>
          <w:r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>Coach a group through a high-energy cycle class sure to deliver results: improvements in cardiovascular health, circulation, clarity of thought,</w:t>
          </w:r>
          <w:r w:rsidR="006D1B57"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 xml:space="preserve"> increase metabolism, while encouraging a sense of community</w:t>
          </w:r>
        </w:p>
        <w:p w:rsidR="000E2B12" w:rsidRDefault="000E2B12" w:rsidP="000E2B12">
          <w:pPr>
            <w:pStyle w:val="Subsection"/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</w:pPr>
          <w:r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 xml:space="preserve">Brenham </w:t>
          </w:r>
          <w:proofErr w:type="spellStart"/>
          <w:r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Crossfit</w:t>
          </w:r>
          <w:proofErr w:type="spellEnd"/>
          <w:r w:rsidRPr="00D15BDC">
            <w:rPr>
              <w:rFonts w:ascii="Leelawadee UI Semilight" w:eastAsia="Yu Gothic Light" w:hAnsi="Leelawadee UI Semilight" w:cs="Leelawadee UI Semilight"/>
              <w:spacing w:val="24"/>
              <w:sz w:val="28"/>
              <w:szCs w:val="24"/>
            </w:rPr>
            <w:t xml:space="preserve"> </w:t>
          </w:r>
          <w:r w:rsidRPr="00D15BDC">
            <w:rPr>
              <w:rFonts w:ascii="Arial" w:eastAsia="Yu Gothic Light" w:hAnsi="Arial" w:cs="Arial"/>
              <w:spacing w:val="24"/>
              <w:sz w:val="28"/>
              <w:szCs w:val="24"/>
            </w:rPr>
            <w:t>▪</w:t>
          </w:r>
          <w:r>
            <w:rPr>
              <w:rFonts w:ascii="Arial" w:eastAsia="Yu Gothic Light" w:hAnsi="Arial" w:cs="Arial"/>
              <w:spacing w:val="24"/>
              <w:sz w:val="28"/>
              <w:szCs w:val="24"/>
            </w:rPr>
            <w:t xml:space="preserve"> </w:t>
          </w:r>
          <w:r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 xml:space="preserve">Personal Trainer, Group Fitness Instructor </w:t>
          </w:r>
          <w:r w:rsidRPr="009A05AF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–</w:t>
          </w:r>
          <w:r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 xml:space="preserve"> 2019</w:t>
          </w:r>
        </w:p>
        <w:p w:rsidR="000E2B12" w:rsidRPr="00984AFD" w:rsidRDefault="006D1B57" w:rsidP="007553A6">
          <w:pPr>
            <w:pStyle w:val="NormalWeb"/>
            <w:numPr>
              <w:ilvl w:val="0"/>
              <w:numId w:val="7"/>
            </w:numPr>
            <w:spacing w:before="0" w:beforeAutospacing="0" w:after="0" w:afterAutospacing="0"/>
            <w:rPr>
              <w:rFonts w:ascii="Leelawadee UI Semilight" w:eastAsia="Yu Gothic Light" w:hAnsi="Leelawadee UI Semilight" w:cs="Leelawadee UI Semilight"/>
              <w:sz w:val="20"/>
              <w:szCs w:val="20"/>
            </w:rPr>
          </w:pPr>
          <w:r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>Lead a group of ladies into an interval training format that challenged them to be well-rounded athletes while for</w:t>
          </w:r>
          <w:r w:rsidR="0072593D"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>m</w:t>
          </w:r>
          <w:r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>ing a support team that leaves them encouraged and energized</w:t>
          </w:r>
        </w:p>
        <w:p w:rsidR="00BF1194" w:rsidRDefault="00BF1194" w:rsidP="007553A6">
          <w:pPr>
            <w:pStyle w:val="Subsection"/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</w:pPr>
          <w:r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Advance Therapy</w:t>
          </w:r>
          <w:r w:rsidRPr="00D15BDC">
            <w:rPr>
              <w:rFonts w:ascii="Leelawadee UI Semilight" w:eastAsia="Yu Gothic Light" w:hAnsi="Leelawadee UI Semilight" w:cs="Leelawadee UI Semilight"/>
              <w:spacing w:val="24"/>
              <w:sz w:val="28"/>
              <w:szCs w:val="24"/>
            </w:rPr>
            <w:t xml:space="preserve"> </w:t>
          </w:r>
          <w:r w:rsidRPr="00D15BDC">
            <w:rPr>
              <w:rFonts w:ascii="Arial" w:eastAsia="Yu Gothic Light" w:hAnsi="Arial" w:cs="Arial"/>
              <w:spacing w:val="24"/>
              <w:sz w:val="28"/>
              <w:szCs w:val="24"/>
            </w:rPr>
            <w:t>▪</w:t>
          </w:r>
          <w:r>
            <w:rPr>
              <w:rFonts w:ascii="Arial" w:eastAsia="Yu Gothic Light" w:hAnsi="Arial" w:cs="Arial"/>
              <w:spacing w:val="24"/>
              <w:sz w:val="28"/>
              <w:szCs w:val="24"/>
            </w:rPr>
            <w:t xml:space="preserve"> </w:t>
          </w:r>
          <w:r w:rsidR="009D0D3A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V</w:t>
          </w:r>
          <w:r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olunteer</w:t>
          </w:r>
          <w:r w:rsidR="00A46308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 xml:space="preserve">, </w:t>
          </w:r>
          <w:r w:rsidR="009D0D3A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T</w:t>
          </w:r>
          <w:r w:rsidR="00A46308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ech, Personal Trainer</w:t>
          </w:r>
          <w:r w:rsidR="009A05AF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 xml:space="preserve"> </w:t>
          </w:r>
          <w:r w:rsidR="009A05AF" w:rsidRPr="009A05AF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–</w:t>
          </w:r>
          <w:r w:rsidR="00A46308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 xml:space="preserve"> 2018</w:t>
          </w:r>
        </w:p>
        <w:p w:rsidR="009A05AF" w:rsidRPr="00984AFD" w:rsidRDefault="009A05AF" w:rsidP="009A05AF">
          <w:pPr>
            <w:pStyle w:val="NormalWeb"/>
            <w:numPr>
              <w:ilvl w:val="0"/>
              <w:numId w:val="7"/>
            </w:numPr>
            <w:spacing w:before="0" w:beforeAutospacing="0" w:after="0" w:afterAutospacing="0"/>
            <w:rPr>
              <w:rFonts w:ascii="Leelawadee UI Semilight" w:eastAsia="Yu Gothic Light" w:hAnsi="Leelawadee UI Semilight" w:cs="Leelawadee UI Semilight"/>
              <w:sz w:val="20"/>
              <w:szCs w:val="20"/>
            </w:rPr>
          </w:pPr>
          <w:r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 xml:space="preserve">assist in </w:t>
          </w:r>
          <w:r w:rsidR="00850D69"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>leading patie</w:t>
          </w:r>
          <w:r w:rsidR="000B4BDB"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 xml:space="preserve">nt through therapeutic exercise in both in-patient and out-patient/aquatic formats </w:t>
          </w:r>
          <w:r w:rsidR="00850D69"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>which includes</w:t>
          </w:r>
          <w:r w:rsidR="000B4BDB"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 xml:space="preserve"> </w:t>
          </w:r>
          <w:r w:rsidR="00850D69"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>learning</w:t>
          </w:r>
          <w:r w:rsidR="000B4BDB"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 xml:space="preserve"> and demonstrating the exercise and assisting patient if necessary</w:t>
          </w:r>
        </w:p>
        <w:p w:rsidR="00A46308" w:rsidRPr="00984AFD" w:rsidRDefault="00A46308" w:rsidP="009A05AF">
          <w:pPr>
            <w:pStyle w:val="NormalWeb"/>
            <w:numPr>
              <w:ilvl w:val="0"/>
              <w:numId w:val="7"/>
            </w:numPr>
            <w:spacing w:before="0" w:beforeAutospacing="0" w:after="0" w:afterAutospacing="0"/>
            <w:rPr>
              <w:rFonts w:ascii="Leelawadee UI Semilight" w:eastAsia="Yu Gothic Light" w:hAnsi="Leelawadee UI Semilight" w:cs="Leelawadee UI Semilight"/>
              <w:sz w:val="20"/>
              <w:szCs w:val="20"/>
            </w:rPr>
          </w:pPr>
          <w:r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>train an automobile-accident survivor who experienced brain damage to build strength, muscular endurance, movement stability, and emotional and psychological positivity</w:t>
          </w:r>
        </w:p>
        <w:p w:rsidR="007553A6" w:rsidRPr="00D15BDC" w:rsidRDefault="007553A6" w:rsidP="007553A6">
          <w:pPr>
            <w:pStyle w:val="Subsection"/>
            <w:rPr>
              <w:rFonts w:ascii="Leelawadee UI Semilight" w:eastAsia="Yu Gothic Light" w:hAnsi="Leelawadee UI Semilight" w:cs="Leelawadee UI Semilight"/>
              <w:vanish/>
              <w:sz w:val="28"/>
              <w:szCs w:val="24"/>
              <w:specVanish/>
            </w:rPr>
          </w:pPr>
          <w:r w:rsidRPr="00D15BDC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 xml:space="preserve">Undergraduate </w:t>
          </w:r>
          <w:r w:rsidR="009D0D3A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R</w:t>
          </w:r>
          <w:r w:rsidRPr="00D15BDC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 xml:space="preserve">esearch </w:t>
          </w:r>
          <w:r w:rsidR="009D0D3A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A</w:t>
          </w:r>
          <w:r w:rsidRPr="00D15BDC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ssistant</w:t>
          </w:r>
        </w:p>
        <w:p w:rsidR="007553A6" w:rsidRPr="00D15BDC" w:rsidRDefault="007553A6" w:rsidP="007553A6">
          <w:pPr>
            <w:pStyle w:val="NoSpacing"/>
            <w:rPr>
              <w:rFonts w:ascii="Leelawadee UI Semilight" w:eastAsia="Yu Gothic Light" w:hAnsi="Leelawadee UI Semilight" w:cs="Leelawadee UI Semilight"/>
              <w:sz w:val="28"/>
              <w:szCs w:val="24"/>
            </w:rPr>
          </w:pPr>
          <w:r w:rsidRPr="00D15BDC">
            <w:rPr>
              <w:rFonts w:ascii="Leelawadee UI Semilight" w:eastAsia="Yu Gothic Light" w:hAnsi="Leelawadee UI Semilight" w:cs="Leelawadee UI Semilight"/>
              <w:spacing w:val="24"/>
              <w:sz w:val="28"/>
              <w:szCs w:val="24"/>
            </w:rPr>
            <w:t xml:space="preserve"> </w:t>
          </w:r>
          <w:r w:rsidRPr="00D15BDC">
            <w:rPr>
              <w:rFonts w:ascii="Arial" w:eastAsia="Yu Gothic Light" w:hAnsi="Arial" w:cs="Arial"/>
              <w:color w:val="FF0000" w:themeColor="accent1"/>
              <w:spacing w:val="24"/>
              <w:sz w:val="28"/>
              <w:szCs w:val="24"/>
            </w:rPr>
            <w:t>▪</w:t>
          </w:r>
          <w:r w:rsidRPr="00D15BDC">
            <w:rPr>
              <w:rFonts w:ascii="Leelawadee UI Semilight" w:eastAsia="Yu Gothic Light" w:hAnsi="Leelawadee UI Semilight" w:cs="Leelawadee UI Semilight"/>
              <w:spacing w:val="24"/>
              <w:sz w:val="28"/>
              <w:szCs w:val="24"/>
            </w:rPr>
            <w:t xml:space="preserve"> </w:t>
          </w:r>
          <w:proofErr w:type="spellStart"/>
          <w:r w:rsidRPr="00D15BDC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IONHealth</w:t>
          </w:r>
          <w:proofErr w:type="spellEnd"/>
          <w:r w:rsidRPr="00D15BDC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-Egg study – 2017</w:t>
          </w:r>
          <w:r w:rsidR="00A46308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-2018</w:t>
          </w:r>
        </w:p>
        <w:p w:rsidR="007553A6" w:rsidRPr="00984AFD" w:rsidRDefault="007553A6" w:rsidP="00BF1194">
          <w:pPr>
            <w:pStyle w:val="NormalWeb"/>
            <w:numPr>
              <w:ilvl w:val="0"/>
              <w:numId w:val="7"/>
            </w:numPr>
            <w:spacing w:before="0" w:beforeAutospacing="0" w:after="0" w:afterAutospacing="0"/>
            <w:rPr>
              <w:rFonts w:ascii="Leelawadee UI Semilight" w:eastAsia="Yu Gothic Light" w:hAnsi="Leelawadee UI Semilight" w:cs="Leelawadee UI Semilight"/>
              <w:sz w:val="20"/>
              <w:szCs w:val="20"/>
            </w:rPr>
          </w:pPr>
          <w:r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 xml:space="preserve">analyze how brain function is </w:t>
          </w:r>
          <w:r w:rsidR="00A46308"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>affected</w:t>
          </w:r>
          <w:r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 xml:space="preserve"> by various nutrients found in eggs to optimize mental performance to ultimately lead to slowing the onset of mental disease by way of nutritional intervention </w:t>
          </w:r>
        </w:p>
        <w:p w:rsidR="007553A6" w:rsidRPr="006D4FD5" w:rsidRDefault="007553A6" w:rsidP="007553A6">
          <w:pPr>
            <w:pStyle w:val="NoSpacing"/>
            <w:ind w:left="720"/>
            <w:rPr>
              <w:rFonts w:ascii="Leelawadee UI Semilight" w:eastAsia="Yu Gothic Light" w:hAnsi="Leelawadee UI Semilight" w:cs="Leelawadee UI Semilight"/>
              <w:sz w:val="6"/>
              <w:szCs w:val="6"/>
            </w:rPr>
          </w:pPr>
        </w:p>
        <w:p w:rsidR="00BF1194" w:rsidRPr="00BF1194" w:rsidRDefault="00BF1194" w:rsidP="00BF1194">
          <w:pPr>
            <w:pStyle w:val="Subsection"/>
            <w:rPr>
              <w:rFonts w:ascii="Leelawadee UI Semilight" w:eastAsia="Yu Gothic Light" w:hAnsi="Leelawadee UI Semilight" w:cs="Leelawadee UI Semilight"/>
              <w:vanish/>
              <w:color w:val="auto"/>
              <w:sz w:val="28"/>
              <w:szCs w:val="24"/>
              <w:specVanish/>
            </w:rPr>
          </w:pPr>
          <w:r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 xml:space="preserve">TAMU </w:t>
          </w:r>
          <w:r w:rsidR="009D0D3A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R</w:t>
          </w:r>
          <w:r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 xml:space="preserve">ecreational </w:t>
          </w:r>
          <w:r w:rsidR="009D0D3A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C</w:t>
          </w:r>
          <w:r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 xml:space="preserve">enter </w:t>
          </w:r>
          <w:r w:rsidR="007553A6" w:rsidRPr="00D15BDC">
            <w:rPr>
              <w:rFonts w:ascii="Arial" w:eastAsia="Yu Gothic Light" w:hAnsi="Arial" w:cs="Arial"/>
              <w:spacing w:val="24"/>
              <w:sz w:val="28"/>
              <w:szCs w:val="24"/>
            </w:rPr>
            <w:t>▪</w:t>
          </w:r>
          <w:r w:rsidR="007553A6" w:rsidRPr="00D15BDC">
            <w:rPr>
              <w:rFonts w:ascii="Leelawadee UI Semilight" w:eastAsia="Yu Gothic Light" w:hAnsi="Leelawadee UI Semilight" w:cs="Leelawadee UI Semilight"/>
              <w:spacing w:val="24"/>
              <w:sz w:val="28"/>
              <w:szCs w:val="24"/>
            </w:rPr>
            <w:t xml:space="preserve"> </w:t>
          </w:r>
          <w:r w:rsidRPr="00BF1194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Group Fitness Instructor</w:t>
          </w:r>
          <w:r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 xml:space="preserve"> </w:t>
          </w:r>
        </w:p>
        <w:p w:rsidR="007553A6" w:rsidRPr="00BF1194" w:rsidRDefault="00BF1194" w:rsidP="00BF1194">
          <w:pPr>
            <w:pStyle w:val="Subsection"/>
            <w:rPr>
              <w:rFonts w:ascii="Arial" w:eastAsia="Yu Gothic Light" w:hAnsi="Arial" w:cs="Arial"/>
              <w:spacing w:val="24"/>
              <w:sz w:val="28"/>
              <w:szCs w:val="24"/>
            </w:rPr>
          </w:pPr>
          <w:r w:rsidRPr="00BF1194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–</w:t>
          </w:r>
          <w:r w:rsidRPr="00D15BDC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 xml:space="preserve"> </w:t>
          </w:r>
          <w:r w:rsidR="00FC3708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2017</w:t>
          </w:r>
          <w:r w:rsidR="00A46308">
            <w:rPr>
              <w:rFonts w:ascii="Leelawadee UI Semilight" w:eastAsia="Yu Gothic Light" w:hAnsi="Leelawadee UI Semilight" w:cs="Leelawadee UI Semilight"/>
              <w:color w:val="auto"/>
              <w:sz w:val="28"/>
              <w:szCs w:val="24"/>
            </w:rPr>
            <w:t>-2018</w:t>
          </w:r>
        </w:p>
        <w:p w:rsidR="008E1AF5" w:rsidRPr="00984AFD" w:rsidRDefault="007553A6" w:rsidP="008E1AF5">
          <w:pPr>
            <w:pStyle w:val="Subsection"/>
            <w:numPr>
              <w:ilvl w:val="0"/>
              <w:numId w:val="9"/>
            </w:numPr>
            <w:rPr>
              <w:rFonts w:ascii="Leelawadee UI Semilight" w:eastAsia="Yu Gothic Light" w:hAnsi="Leelawadee UI Semilight" w:cs="Leelawadee UI Semilight"/>
              <w:color w:val="auto"/>
              <w:sz w:val="20"/>
              <w:szCs w:val="20"/>
            </w:rPr>
          </w:pPr>
          <w:r w:rsidRPr="00984AFD">
            <w:rPr>
              <w:rFonts w:ascii="Leelawadee UI Semilight" w:eastAsia="Yu Gothic Light" w:hAnsi="Leelawadee UI Semilight" w:cs="Leelawadee UI Semilight"/>
              <w:color w:val="auto"/>
              <w:sz w:val="20"/>
              <w:szCs w:val="20"/>
            </w:rPr>
            <w:t>Yoga instructor</w:t>
          </w:r>
          <w:r w:rsidR="00A46308" w:rsidRPr="00984AFD">
            <w:rPr>
              <w:rFonts w:ascii="Leelawadee UI Semilight" w:eastAsia="Yu Gothic Light" w:hAnsi="Leelawadee UI Semilight" w:cs="Leelawadee UI Semilight"/>
              <w:color w:val="auto"/>
              <w:sz w:val="20"/>
              <w:szCs w:val="20"/>
            </w:rPr>
            <w:t xml:space="preserve"> and new instructor trainer</w:t>
          </w:r>
          <w:r w:rsidR="008E1AF5" w:rsidRPr="00984AFD">
            <w:rPr>
              <w:rFonts w:ascii="Leelawadee UI Semilight" w:eastAsia="Yu Gothic Light" w:hAnsi="Leelawadee UI Semilight" w:cs="Leelawadee UI Semilight"/>
              <w:color w:val="auto"/>
              <w:sz w:val="20"/>
              <w:szCs w:val="20"/>
            </w:rPr>
            <w:t>, Body B</w:t>
          </w:r>
          <w:r w:rsidRPr="00984AFD">
            <w:rPr>
              <w:rFonts w:ascii="Leelawadee UI Semilight" w:eastAsia="Yu Gothic Light" w:hAnsi="Leelawadee UI Semilight" w:cs="Leelawadee UI Semilight"/>
              <w:color w:val="auto"/>
              <w:sz w:val="20"/>
              <w:szCs w:val="20"/>
            </w:rPr>
            <w:t>laster instructor</w:t>
          </w:r>
          <w:r w:rsidR="008E1AF5" w:rsidRPr="00984AFD">
            <w:rPr>
              <w:rFonts w:ascii="Leelawadee UI Semilight" w:eastAsia="Yu Gothic Light" w:hAnsi="Leelawadee UI Semilight" w:cs="Leelawadee UI Semilight"/>
              <w:color w:val="auto"/>
              <w:sz w:val="20"/>
              <w:szCs w:val="20"/>
            </w:rPr>
            <w:t>, Bootcamp coach</w:t>
          </w:r>
        </w:p>
        <w:p w:rsidR="00BF1194" w:rsidRPr="00D15BDC" w:rsidRDefault="00BF1194" w:rsidP="00BF1194">
          <w:pPr>
            <w:pStyle w:val="Subsection"/>
            <w:rPr>
              <w:rFonts w:ascii="Leelawadee UI Semilight" w:eastAsia="Yu Gothic Light" w:hAnsi="Leelawadee UI Semilight" w:cs="Leelawadee UI Semilight"/>
              <w:vanish/>
              <w:sz w:val="28"/>
              <w:szCs w:val="24"/>
              <w:specVanish/>
            </w:rPr>
          </w:pPr>
          <w:r w:rsidRPr="00D15BDC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Co-editor</w:t>
          </w:r>
        </w:p>
        <w:p w:rsidR="00BF1194" w:rsidRPr="00D15BDC" w:rsidRDefault="00BF1194" w:rsidP="00BF1194">
          <w:pPr>
            <w:pStyle w:val="NoSpacing"/>
            <w:rPr>
              <w:rFonts w:ascii="Leelawadee UI Semilight" w:eastAsia="Yu Gothic Light" w:hAnsi="Leelawadee UI Semilight" w:cs="Leelawadee UI Semilight"/>
              <w:sz w:val="28"/>
              <w:szCs w:val="24"/>
            </w:rPr>
          </w:pPr>
          <w:r w:rsidRPr="00D15BDC">
            <w:rPr>
              <w:rFonts w:ascii="Leelawadee UI Semilight" w:eastAsia="Yu Gothic Light" w:hAnsi="Leelawadee UI Semilight" w:cs="Leelawadee UI Semilight"/>
              <w:spacing w:val="24"/>
              <w:sz w:val="28"/>
              <w:szCs w:val="24"/>
            </w:rPr>
            <w:t xml:space="preserve"> </w:t>
          </w:r>
          <w:r w:rsidRPr="00D15BDC">
            <w:rPr>
              <w:rFonts w:ascii="Arial" w:eastAsia="Yu Gothic Light" w:hAnsi="Arial" w:cs="Arial"/>
              <w:color w:val="FF0000" w:themeColor="accent1"/>
              <w:spacing w:val="24"/>
              <w:sz w:val="28"/>
              <w:szCs w:val="24"/>
            </w:rPr>
            <w:t>▪</w:t>
          </w:r>
          <w:r w:rsidRPr="00D15BDC">
            <w:rPr>
              <w:rFonts w:ascii="Leelawadee UI Semilight" w:eastAsia="Yu Gothic Light" w:hAnsi="Leelawadee UI Semilight" w:cs="Leelawadee UI Semilight"/>
              <w:spacing w:val="24"/>
              <w:sz w:val="28"/>
              <w:szCs w:val="24"/>
            </w:rPr>
            <w:t xml:space="preserve"> </w:t>
          </w:r>
          <w:r w:rsidRPr="00D15BDC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Anatomy &amp; Physiology I &amp; II TAMU lab manual – 2017</w:t>
          </w:r>
        </w:p>
        <w:p w:rsidR="00BF1194" w:rsidRPr="00984AFD" w:rsidRDefault="00BF1194" w:rsidP="00BF1194">
          <w:pPr>
            <w:pStyle w:val="NoSpacing"/>
            <w:numPr>
              <w:ilvl w:val="0"/>
              <w:numId w:val="7"/>
            </w:numPr>
            <w:rPr>
              <w:rFonts w:ascii="Leelawadee UI Semilight" w:eastAsia="Yu Gothic Light" w:hAnsi="Leelawadee UI Semilight" w:cs="Leelawadee UI Semilight"/>
              <w:sz w:val="20"/>
              <w:szCs w:val="20"/>
            </w:rPr>
          </w:pPr>
          <w:r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>Identify, address, and correct errors in 2016-2017 lab manual</w:t>
          </w:r>
        </w:p>
        <w:p w:rsidR="00BF1194" w:rsidRPr="00D15BDC" w:rsidRDefault="00BF1194" w:rsidP="00BF1194">
          <w:pPr>
            <w:pStyle w:val="Subsection"/>
            <w:rPr>
              <w:rFonts w:ascii="Leelawadee UI Semilight" w:eastAsia="Yu Gothic Light" w:hAnsi="Leelawadee UI Semilight" w:cs="Leelawadee UI Semilight"/>
              <w:vanish/>
              <w:sz w:val="28"/>
              <w:szCs w:val="24"/>
              <w:specVanish/>
            </w:rPr>
          </w:pPr>
          <w:r w:rsidRPr="00D15BDC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Undergraduate research assistant</w:t>
          </w:r>
        </w:p>
        <w:p w:rsidR="00BF1194" w:rsidRPr="00D15BDC" w:rsidRDefault="00BF1194" w:rsidP="00BF1194">
          <w:pPr>
            <w:pStyle w:val="NoSpacing"/>
            <w:numPr>
              <w:ilvl w:val="0"/>
              <w:numId w:val="7"/>
            </w:numPr>
            <w:rPr>
              <w:rFonts w:ascii="Leelawadee UI Semilight" w:eastAsia="Yu Gothic Light" w:hAnsi="Leelawadee UI Semilight" w:cs="Leelawadee UI Semilight"/>
              <w:sz w:val="28"/>
              <w:szCs w:val="24"/>
            </w:rPr>
          </w:pPr>
          <w:r w:rsidRPr="00D15BDC">
            <w:rPr>
              <w:rFonts w:ascii="Leelawadee UI Semilight" w:eastAsia="Yu Gothic Light" w:hAnsi="Leelawadee UI Semilight" w:cs="Leelawadee UI Semilight"/>
              <w:spacing w:val="24"/>
              <w:sz w:val="28"/>
              <w:szCs w:val="24"/>
            </w:rPr>
            <w:t xml:space="preserve"> </w:t>
          </w:r>
          <w:r w:rsidRPr="00D15BDC">
            <w:rPr>
              <w:rFonts w:ascii="Arial" w:eastAsia="Yu Gothic Light" w:hAnsi="Arial" w:cs="Arial"/>
              <w:color w:val="FF0000" w:themeColor="accent1"/>
              <w:spacing w:val="24"/>
              <w:sz w:val="28"/>
              <w:szCs w:val="24"/>
            </w:rPr>
            <w:t>▪</w:t>
          </w:r>
          <w:r w:rsidRPr="00D15BDC">
            <w:rPr>
              <w:rFonts w:ascii="Leelawadee UI Semilight" w:eastAsia="Yu Gothic Light" w:hAnsi="Leelawadee UI Semilight" w:cs="Leelawadee UI Semilight"/>
              <w:spacing w:val="24"/>
              <w:sz w:val="28"/>
              <w:szCs w:val="24"/>
            </w:rPr>
            <w:t xml:space="preserve"> </w:t>
          </w:r>
          <w:proofErr w:type="spellStart"/>
          <w:r w:rsidRPr="00D15BDC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Microlymphatic</w:t>
          </w:r>
          <w:proofErr w:type="spellEnd"/>
          <w:r w:rsidRPr="00D15BDC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 xml:space="preserve"> </w:t>
          </w:r>
          <w:r w:rsidR="009D0D3A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B</w:t>
          </w:r>
          <w:r w:rsidRPr="00D15BDC">
            <w:rPr>
              <w:rFonts w:ascii="Leelawadee UI Semilight" w:eastAsia="Yu Gothic Light" w:hAnsi="Leelawadee UI Semilight" w:cs="Leelawadee UI Semilight"/>
              <w:sz w:val="28"/>
              <w:szCs w:val="24"/>
            </w:rPr>
            <w:t>iology – 2017</w:t>
          </w:r>
        </w:p>
        <w:p w:rsidR="007553A6" w:rsidRPr="00144669" w:rsidRDefault="00BF1194" w:rsidP="00144669">
          <w:pPr>
            <w:pStyle w:val="NoSpacing"/>
            <w:numPr>
              <w:ilvl w:val="0"/>
              <w:numId w:val="7"/>
            </w:numPr>
            <w:rPr>
              <w:rFonts w:ascii="Leelawadee UI Semilight" w:eastAsia="Yu Gothic Light" w:hAnsi="Leelawadee UI Semilight" w:cs="Leelawadee UI Semilight"/>
              <w:sz w:val="20"/>
              <w:szCs w:val="20"/>
            </w:rPr>
          </w:pPr>
          <w:r w:rsidRPr="00984AFD">
            <w:rPr>
              <w:rFonts w:ascii="Leelawadee UI Semilight" w:eastAsia="Yu Gothic Light" w:hAnsi="Leelawadee UI Semilight" w:cs="Leelawadee UI Semilight"/>
              <w:sz w:val="20"/>
              <w:szCs w:val="20"/>
            </w:rPr>
            <w:t>conduct experiments to instigate the effects of dopamine on lymphatic vessels</w:t>
          </w:r>
        </w:p>
        <w:p w:rsidR="007553A6" w:rsidRPr="00E934CC" w:rsidRDefault="007E585C" w:rsidP="007553A6">
          <w:pPr>
            <w:pStyle w:val="SectionHeading"/>
            <w:rPr>
              <w:rFonts w:ascii="Leelawadee UI Semilight" w:eastAsia="Yu Gothic Light" w:hAnsi="Leelawadee UI Semilight" w:cs="Leelawadee UI Semilight"/>
              <w:sz w:val="32"/>
            </w:rPr>
          </w:pPr>
          <w:r>
            <w:rPr>
              <w:rFonts w:ascii="Leelawadee UI Semilight" w:eastAsia="Yu Gothic Light" w:hAnsi="Leelawadee UI Semilight" w:cs="Leelawadee UI Semilight"/>
              <w:noProof/>
              <w:color w:val="auto"/>
              <w:sz w:val="40"/>
            </w:rPr>
            <w:pict>
              <v:rect id="_x0000_s1049" style="position:absolute;margin-left:-3.3pt;margin-top:38pt;width:7in;height:.7pt;z-index:-251640832;mso-position-horizontal-relative:text;mso-position-vertical-relative:text;mso-width-relative:page;mso-height-relative:page" o:hralign="center" o:hrstd="t" o:hr="t" fillcolor="red [3204]" strokecolor="red [3204]"/>
            </w:pict>
          </w:r>
          <w:r w:rsidR="007553A6" w:rsidRPr="00984AFD">
            <w:rPr>
              <w:rFonts w:ascii="Leelawadee UI Semilight" w:eastAsia="Yu Gothic Light" w:hAnsi="Leelawadee UI Semilight" w:cs="Leelawadee UI Semilight"/>
              <w:color w:val="auto"/>
              <w:sz w:val="36"/>
            </w:rPr>
            <w:t>Education</w:t>
          </w:r>
        </w:p>
        <w:p w:rsidR="007553A6" w:rsidRPr="00144669" w:rsidRDefault="007553A6" w:rsidP="007553A6">
          <w:pPr>
            <w:pStyle w:val="Subsection"/>
            <w:rPr>
              <w:rFonts w:ascii="Leelawadee UI Semilight" w:eastAsia="Yu Gothic Light" w:hAnsi="Leelawadee UI Semilight" w:cs="Leelawadee UI Semilight"/>
              <w:color w:val="auto"/>
              <w:sz w:val="22"/>
              <w:szCs w:val="24"/>
            </w:rPr>
          </w:pPr>
          <w:r w:rsidRPr="00144669">
            <w:rPr>
              <w:rFonts w:ascii="Leelawadee UI Semilight" w:eastAsia="Yu Gothic Light" w:hAnsi="Leelawadee UI Semilight" w:cs="Leelawadee UI Semilight"/>
              <w:color w:val="auto"/>
              <w:sz w:val="22"/>
              <w:szCs w:val="24"/>
            </w:rPr>
            <w:t xml:space="preserve">Blinn College – </w:t>
          </w:r>
          <w:r w:rsidR="00FC3708" w:rsidRPr="00144669">
            <w:rPr>
              <w:rFonts w:ascii="Leelawadee UI Semilight" w:eastAsia="Yu Gothic Light" w:hAnsi="Leelawadee UI Semilight" w:cs="Leelawadee UI Semilight"/>
              <w:color w:val="auto"/>
              <w:sz w:val="22"/>
              <w:szCs w:val="24"/>
            </w:rPr>
            <w:t>2015-2016</w:t>
          </w:r>
        </w:p>
        <w:p w:rsidR="00FC3708" w:rsidRPr="00BD7CB0" w:rsidRDefault="007553A6" w:rsidP="007553A6">
          <w:pPr>
            <w:pStyle w:val="Subsection"/>
            <w:rPr>
              <w:rFonts w:ascii="Leelawadee UI Semilight" w:eastAsia="Yu Gothic Light" w:hAnsi="Leelawadee UI Semilight" w:cs="Leelawadee UI Semilight"/>
              <w:sz w:val="24"/>
              <w:szCs w:val="24"/>
            </w:rPr>
          </w:pPr>
          <w:r w:rsidRPr="00144669">
            <w:rPr>
              <w:rFonts w:ascii="Leelawadee UI Semilight" w:eastAsia="Yu Gothic Light" w:hAnsi="Leelawadee UI Semilight" w:cs="Leelawadee UI Semilight"/>
              <w:color w:val="auto"/>
              <w:sz w:val="22"/>
              <w:szCs w:val="24"/>
            </w:rPr>
            <w:t>Texas A&amp;M University – Fall 2018</w:t>
          </w:r>
          <w:r w:rsidRPr="00144669">
            <w:rPr>
              <w:rFonts w:ascii="Leelawadee UI Semilight" w:eastAsia="Yu Gothic Light" w:hAnsi="Leelawadee UI Semilight" w:cs="Leelawadee UI Semilight"/>
              <w:color w:val="auto"/>
              <w:spacing w:val="24"/>
              <w:sz w:val="22"/>
              <w:szCs w:val="24"/>
            </w:rPr>
            <w:t xml:space="preserve"> </w:t>
          </w:r>
          <w:r w:rsidRPr="00BD7CB0">
            <w:rPr>
              <w:rFonts w:ascii="Arial" w:eastAsia="Yu Gothic Light" w:hAnsi="Arial" w:cs="Arial"/>
              <w:spacing w:val="24"/>
              <w:sz w:val="24"/>
              <w:szCs w:val="24"/>
            </w:rPr>
            <w:t>▪</w:t>
          </w:r>
          <w:r w:rsidRPr="00BD7CB0">
            <w:rPr>
              <w:rFonts w:ascii="Leelawadee UI Semilight" w:eastAsia="Yu Gothic Light" w:hAnsi="Leelawadee UI Semilight" w:cs="Leelawadee UI Semilight"/>
              <w:spacing w:val="24"/>
              <w:sz w:val="24"/>
              <w:szCs w:val="24"/>
            </w:rPr>
            <w:t xml:space="preserve"> </w:t>
          </w:r>
          <w:r w:rsidRPr="00BD7CB0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 xml:space="preserve">BS </w:t>
          </w:r>
          <w:r w:rsidR="00A46308">
            <w:rPr>
              <w:rFonts w:ascii="Leelawadee UI Semilight" w:eastAsia="Yu Gothic Light" w:hAnsi="Leelawadee UI Semilight" w:cs="Leelawadee UI Semilight"/>
              <w:sz w:val="24"/>
              <w:szCs w:val="24"/>
            </w:rPr>
            <w:t>in Kinesiology</w:t>
          </w:r>
        </w:p>
        <w:p w:rsidR="00FC3708" w:rsidRPr="00636A49" w:rsidRDefault="007E585C" w:rsidP="00FC3708">
          <w:pPr>
            <w:pStyle w:val="SectionHeading"/>
            <w:rPr>
              <w:rFonts w:ascii="Leelawadee UI Semilight" w:eastAsia="Yu Gothic Light" w:hAnsi="Leelawadee UI Semilight" w:cs="Leelawadee UI Semilight"/>
              <w:sz w:val="32"/>
            </w:rPr>
          </w:pPr>
          <w:r>
            <w:rPr>
              <w:rFonts w:ascii="Leelawadee UI Semilight" w:eastAsia="Yu Gothic Light" w:hAnsi="Leelawadee UI Semilight" w:cs="Leelawadee UI Semilight"/>
              <w:noProof/>
              <w:color w:val="auto"/>
              <w:sz w:val="40"/>
            </w:rPr>
            <w:pict>
              <v:rect id="_x0000_s1050" style="position:absolute;margin-left:-3.3pt;margin-top:34.3pt;width:7in;height:.7pt;z-index:-251638784;mso-position-horizontal-relative:text;mso-position-vertical-relative:text;mso-width-relative:page;mso-height-relative:page" o:hralign="center" o:hrstd="t" o:hr="t" fillcolor="red [3204]" strokecolor="red [3204]"/>
            </w:pict>
          </w:r>
          <w:r w:rsidR="00FC3708" w:rsidRPr="00984AFD">
            <w:rPr>
              <w:rFonts w:ascii="Leelawadee UI Semilight" w:eastAsia="Yu Gothic Light" w:hAnsi="Leelawadee UI Semilight" w:cs="Leelawadee UI Semilight"/>
              <w:color w:val="auto"/>
              <w:sz w:val="36"/>
            </w:rPr>
            <w:t>Involvement</w:t>
          </w:r>
        </w:p>
        <w:p w:rsidR="00FC3708" w:rsidRPr="00984AFD" w:rsidRDefault="00FC3708" w:rsidP="00FC3708">
          <w:pPr>
            <w:tabs>
              <w:tab w:val="left" w:pos="2670"/>
            </w:tabs>
            <w:spacing w:after="0" w:line="240" w:lineRule="auto"/>
            <w:rPr>
              <w:rFonts w:ascii="Leelawadee UI Semilight" w:eastAsia="Yu Gothic Light" w:hAnsi="Leelawadee UI Semilight" w:cs="Leelawadee UI Semilight"/>
              <w:sz w:val="24"/>
              <w:szCs w:val="24"/>
            </w:rPr>
          </w:pPr>
          <w:r w:rsidRPr="00144669">
            <w:rPr>
              <w:rFonts w:ascii="Leelawadee UI Semilight" w:eastAsia="Yu Gothic Light" w:hAnsi="Leelawadee UI Semilight" w:cs="Leelawadee UI Semilight"/>
              <w:sz w:val="22"/>
              <w:szCs w:val="24"/>
            </w:rPr>
            <w:t xml:space="preserve">Texas A&amp;M Cycling </w:t>
          </w:r>
          <w:proofErr w:type="gramStart"/>
          <w:r w:rsidRPr="00144669">
            <w:rPr>
              <w:rFonts w:ascii="Leelawadee UI Semilight" w:eastAsia="Yu Gothic Light" w:hAnsi="Leelawadee UI Semilight" w:cs="Leelawadee UI Semilight"/>
              <w:sz w:val="22"/>
              <w:szCs w:val="24"/>
            </w:rPr>
            <w:t>Team</w:t>
          </w:r>
          <w:r w:rsidR="00D21112" w:rsidRPr="00144669">
            <w:rPr>
              <w:rFonts w:ascii="Leelawadee UI Semilight" w:eastAsia="Yu Gothic Light" w:hAnsi="Leelawadee UI Semilight" w:cs="Leelawadee UI Semilight"/>
              <w:sz w:val="22"/>
              <w:szCs w:val="24"/>
            </w:rPr>
            <w:t xml:space="preserve"> </w:t>
          </w:r>
          <w:r w:rsidR="00D21112" w:rsidRPr="00144669">
            <w:rPr>
              <w:rFonts w:ascii="Leelawadee UI Semilight" w:eastAsia="Yu Gothic Light" w:hAnsi="Leelawadee UI Semilight" w:cs="Leelawadee UI Semilight"/>
              <w:color w:val="FF0000" w:themeColor="accent1"/>
              <w:sz w:val="22"/>
              <w:szCs w:val="24"/>
            </w:rPr>
            <w:t xml:space="preserve"> </w:t>
          </w:r>
          <w:r w:rsidR="00D21112" w:rsidRPr="00D21112">
            <w:rPr>
              <w:rFonts w:ascii="Arial" w:eastAsia="Yu Gothic Light" w:hAnsi="Arial" w:cs="Arial"/>
              <w:color w:val="FF0000" w:themeColor="accent1"/>
              <w:spacing w:val="24"/>
              <w:sz w:val="24"/>
              <w:szCs w:val="24"/>
            </w:rPr>
            <w:t>▪</w:t>
          </w:r>
          <w:proofErr w:type="gramEnd"/>
          <w:r w:rsidR="00A46308" w:rsidRPr="00D21112">
            <w:rPr>
              <w:rFonts w:ascii="Leelawadee UI Semilight" w:eastAsia="Yu Gothic Light" w:hAnsi="Leelawadee UI Semilight" w:cs="Leelawadee UI Semilight"/>
              <w:color w:val="FF0000" w:themeColor="accent1"/>
              <w:sz w:val="24"/>
              <w:szCs w:val="24"/>
            </w:rPr>
            <w:t xml:space="preserve"> </w:t>
          </w:r>
          <w:r w:rsidR="00D21112">
            <w:rPr>
              <w:rFonts w:ascii="Leelawadee UI Semilight" w:eastAsia="Yu Gothic Light" w:hAnsi="Leelawadee UI Semilight" w:cs="Leelawadee UI Semilight"/>
              <w:color w:val="FF0000" w:themeColor="accent1"/>
              <w:sz w:val="24"/>
              <w:szCs w:val="24"/>
            </w:rPr>
            <w:t xml:space="preserve"> </w:t>
          </w:r>
          <w:r w:rsidR="00A46308" w:rsidRPr="00D21112">
            <w:rPr>
              <w:rFonts w:ascii="Leelawadee UI Semilight" w:eastAsia="Yu Gothic Light" w:hAnsi="Leelawadee UI Semilight" w:cs="Leelawadee UI Semilight"/>
              <w:color w:val="FF0000" w:themeColor="accent1"/>
              <w:sz w:val="24"/>
              <w:szCs w:val="24"/>
            </w:rPr>
            <w:t>2018 National Championship</w:t>
          </w:r>
          <w:r w:rsidR="00D21112" w:rsidRPr="00D21112">
            <w:rPr>
              <w:rFonts w:ascii="Leelawadee UI Semilight" w:eastAsia="Yu Gothic Light" w:hAnsi="Leelawadee UI Semilight" w:cs="Leelawadee UI Semilight"/>
              <w:color w:val="FF0000" w:themeColor="accent1"/>
              <w:sz w:val="24"/>
              <w:szCs w:val="24"/>
            </w:rPr>
            <w:t xml:space="preserve"> Cyclist</w:t>
          </w:r>
        </w:p>
        <w:p w:rsidR="00FC3708" w:rsidRPr="00144669" w:rsidRDefault="00FC3708" w:rsidP="00FC3708">
          <w:pPr>
            <w:tabs>
              <w:tab w:val="left" w:pos="2670"/>
            </w:tabs>
            <w:spacing w:after="0" w:line="240" w:lineRule="auto"/>
            <w:rPr>
              <w:rFonts w:ascii="Leelawadee UI Semilight" w:eastAsia="Yu Gothic Light" w:hAnsi="Leelawadee UI Semilight" w:cs="Leelawadee UI Semilight"/>
              <w:sz w:val="22"/>
              <w:szCs w:val="24"/>
            </w:rPr>
          </w:pPr>
          <w:r w:rsidRPr="00144669">
            <w:rPr>
              <w:rFonts w:ascii="Leelawadee UI Semilight" w:eastAsia="Yu Gothic Light" w:hAnsi="Leelawadee UI Semilight" w:cs="Leelawadee UI Semilight"/>
              <w:sz w:val="22"/>
              <w:szCs w:val="24"/>
            </w:rPr>
            <w:t>Aggie Exercise Physiology club</w:t>
          </w:r>
        </w:p>
        <w:p w:rsidR="00636A49" w:rsidRPr="00144669" w:rsidRDefault="006D4FD5" w:rsidP="00617D46">
          <w:pPr>
            <w:tabs>
              <w:tab w:val="left" w:pos="2670"/>
            </w:tabs>
            <w:spacing w:after="0" w:line="240" w:lineRule="auto"/>
            <w:rPr>
              <w:rFonts w:ascii="Leelawadee UI Semilight" w:eastAsia="Yu Gothic Light" w:hAnsi="Leelawadee UI Semilight" w:cs="Leelawadee UI Semilight"/>
              <w:bCs/>
              <w:sz w:val="20"/>
            </w:rPr>
            <w:sectPr w:rsidR="00636A49" w:rsidRPr="00144669" w:rsidSect="00144669">
              <w:type w:val="continuous"/>
              <w:pgSz w:w="12240" w:h="15840"/>
              <w:pgMar w:top="1080" w:right="1008" w:bottom="821" w:left="1080" w:header="720" w:footer="720" w:gutter="0"/>
              <w:cols w:space="720"/>
              <w:titlePg/>
              <w:docGrid w:linePitch="360"/>
            </w:sectPr>
          </w:pPr>
          <w:r w:rsidRPr="00144669">
            <w:rPr>
              <w:rFonts w:ascii="Leelawadee UI Semilight" w:eastAsia="Yu Gothic Light" w:hAnsi="Leelawadee UI Semilight" w:cs="Leelawadee UI Semilight"/>
              <w:sz w:val="22"/>
              <w:szCs w:val="24"/>
            </w:rPr>
            <w:t>Phi Theta Kappa Member</w:t>
          </w:r>
        </w:p>
      </w:sdtContent>
    </w:sdt>
    <w:p w:rsidR="00636A49" w:rsidRPr="007D0732" w:rsidRDefault="00636A49" w:rsidP="007D0732">
      <w:pPr>
        <w:tabs>
          <w:tab w:val="left" w:pos="3224"/>
        </w:tabs>
        <w:sectPr w:rsidR="00636A49" w:rsidRPr="007D0732" w:rsidSect="00225081">
          <w:type w:val="continuous"/>
          <w:pgSz w:w="12240" w:h="15840"/>
          <w:pgMar w:top="1080" w:right="1080" w:bottom="1080" w:left="1080" w:header="720" w:footer="720" w:gutter="0"/>
          <w:cols w:space="315"/>
          <w:titlePg/>
          <w:docGrid w:linePitch="360"/>
        </w:sectPr>
      </w:pPr>
    </w:p>
    <w:p w:rsidR="006B66F1" w:rsidRPr="00D15BDC" w:rsidRDefault="006B66F1" w:rsidP="000F5829">
      <w:pPr>
        <w:tabs>
          <w:tab w:val="left" w:pos="2670"/>
        </w:tabs>
        <w:spacing w:after="0" w:line="240" w:lineRule="auto"/>
        <w:rPr>
          <w:rFonts w:ascii="Leelawadee UI Semilight" w:eastAsia="Yu Gothic Light" w:hAnsi="Leelawadee UI Semilight" w:cs="Leelawadee UI Semilight"/>
        </w:rPr>
      </w:pPr>
    </w:p>
    <w:sectPr w:rsidR="006B66F1" w:rsidRPr="00D15BDC">
      <w:type w:val="continuous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585C" w:rsidRDefault="007E585C">
      <w:pPr>
        <w:spacing w:after="0" w:line="240" w:lineRule="auto"/>
      </w:pPr>
      <w:r>
        <w:separator/>
      </w:r>
    </w:p>
  </w:endnote>
  <w:endnote w:type="continuationSeparator" w:id="0">
    <w:p w:rsidR="007E585C" w:rsidRDefault="007E58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GSMinchoB">
    <w:charset w:val="80"/>
    <w:family w:val="roman"/>
    <w:pitch w:val="variable"/>
    <w:sig w:usb0="80000281" w:usb1="28C76CF8" w:usb2="00000010" w:usb3="00000000" w:csb0="00020000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eelawadee UI Semilight">
    <w:panose1 w:val="020B0402040204020203"/>
    <w:charset w:val="00"/>
    <w:family w:val="swiss"/>
    <w:pitch w:val="variable"/>
    <w:sig w:usb0="A3000003" w:usb1="00000000" w:usb2="00010000" w:usb3="00000000" w:csb0="000101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7346" w:rsidRDefault="00D70F14">
    <w:pPr>
      <w:pStyle w:val="Footer"/>
    </w:pPr>
    <w:r>
      <w:rPr>
        <w:noProof/>
        <w:color w:val="FF0000" w:themeColor="accent1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editId="577F9C1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77125" cy="9696450"/>
              <wp:effectExtent l="0" t="0" r="0" b="0"/>
              <wp:wrapNone/>
              <wp:docPr id="7" name="Bkgd: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77125" cy="9696450"/>
                      </a:xfrm>
                      <a:prstGeom prst="roundRect">
                        <a:avLst>
                          <a:gd name="adj" fmla="val 1735"/>
                        </a:avLst>
                      </a:prstGeom>
                      <a:ln w="12700" cmpd="sng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3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C57346" w:rsidRDefault="00C57346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page">
                <wp14:pctWidth>96200</wp14:pctWidth>
              </wp14:sizeRelH>
              <wp14:sizeRelV relativeFrom="page">
                <wp14:pctHeight>96400</wp14:pctHeight>
              </wp14:sizeRelV>
            </wp:anchor>
          </w:drawing>
        </mc:Choice>
        <mc:Fallback>
          <w:pict>
            <v:roundrect id="Bkgd: 1" o:spid="_x0000_s1027" style="position:absolute;margin-left:0;margin-top:0;width:588.75pt;height:763.5pt;z-index:-251653120;visibility:visible;mso-wrap-style:square;mso-width-percent:962;mso-height-percent:964;mso-wrap-distance-left:9pt;mso-wrap-distance-top:0;mso-wrap-distance-right:9pt;mso-wrap-distance-bottom:0;mso-position-horizontal:center;mso-position-horizontal-relative:page;mso-position-vertical:center;mso-position-vertical-relative:page;mso-width-percent:962;mso-height-percent:964;mso-width-relative:page;mso-height-relative:page;v-text-anchor:middle" arcsize="113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" stroked="f" strokeweight="1pt">
              <v:fill r:id="rId1" o:title="" recolor="t" rotate="t" type="tile"/>
              <v:imagedata recolortarget="white [2257]"/>
              <v:textbox inset="2.53903mm,1.2695mm,2.53903mm,1.2695mm">
                <w:txbxContent>
                  <w:p w:rsidR="00C57346" w:rsidRDefault="00C57346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oundrect>
          </w:pict>
        </mc:Fallback>
      </mc:AlternateContent>
    </w:r>
    <w:r>
      <w:rPr>
        <w:noProof/>
        <w:color w:val="FF0000" w:themeColor="accent1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editId="55950E07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449060" cy="8558530"/>
              <wp:effectExtent l="0" t="0" r="0" b="0"/>
              <wp:wrapNone/>
              <wp:docPr id="9" name="Bkgd: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49060" cy="855853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83000"/>
                        </a:srgbClr>
                      </a:solidFill>
                      <a:ln>
                        <a:noFill/>
                      </a:ln>
                      <a:effectLst>
                        <a:softEdge rad="12700"/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C57346" w:rsidRDefault="00C57346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margin">
                <wp14:pctWidth>108500</wp14:pctWidth>
              </wp14:sizeRelH>
              <wp14:sizeRelV relativeFrom="margin">
                <wp14:pctHeight>104000</wp14:pctHeight>
              </wp14:sizeRelV>
            </wp:anchor>
          </w:drawing>
        </mc:Choice>
        <mc:Fallback>
          <w:pict>
            <v:rect id="Bkgd: 2" o:spid="_x0000_s1028" style="position:absolute;margin-left:0;margin-top:0;width:507.8pt;height:673.9pt;z-index:-251652096;visibility:visible;mso-wrap-style:square;mso-width-percent:1085;mso-height-percent:1040;mso-wrap-distance-left:9pt;mso-wrap-distance-top:0;mso-wrap-distance-right:9pt;mso-wrap-distance-bottom:0;mso-position-horizontal:center;mso-position-horizontal-relative:margin;mso-position-vertical:center;mso-position-vertical-relative:margin;mso-width-percent:1085;mso-height-percent:104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" stroked="f" strokeweight="2pt">
              <v:fill opacity="54484f"/>
              <v:textbox inset="2.53903mm,1.2695mm,2.53903mm,1.2695mm">
                <w:txbxContent>
                  <w:p w:rsidR="00C57346" w:rsidRDefault="00C57346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color w:val="FF0000" w:themeColor="accent1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editId="4020270A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198870" cy="8229600"/>
              <wp:effectExtent l="0" t="0" r="0" b="0"/>
              <wp:wrapNone/>
              <wp:docPr id="11" name="Bkgd: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98870" cy="8229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 cmpd="dbl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C57346" w:rsidRDefault="00C57346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margin">
                <wp14:pctWidth>104300</wp14:pctWidth>
              </wp14:sizeRelH>
              <wp14:sizeRelV relativeFrom="margin">
                <wp14:pctHeight>100000</wp14:pctHeight>
              </wp14:sizeRelV>
            </wp:anchor>
          </w:drawing>
        </mc:Choice>
        <mc:Fallback>
          <w:pict>
            <v:rect id="Bkgd: 3" o:spid="_x0000_s1029" style="position:absolute;margin-left:0;margin-top:0;width:488.1pt;height:9in;z-index:-251651072;visibility:visible;mso-wrap-style:square;mso-width-percent:1043;mso-height-percent:1000;mso-wrap-distance-left:9pt;mso-wrap-distance-top:0;mso-wrap-distance-right:9pt;mso-wrap-distance-bottom:0;mso-position-horizontal:center;mso-position-horizontal-relative:margin;mso-position-vertical:center;mso-position-vertical-relative:margin;mso-width-percent:1043;mso-height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" stroked="f" strokeweight=".5pt">
              <v:stroke linestyle="thinThin"/>
              <v:textbox inset="2.53903mm,1.2695mm,2.53903mm,1.2695mm">
                <w:txbxContent>
                  <w:p w:rsidR="00C57346" w:rsidRDefault="00C57346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color w:val="FF0000" w:themeColor="accent1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editId="12486D28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margin">
                    <wp14:pctPosVOffset>100000</wp14:pctPosVOffset>
                  </wp:positionV>
                </mc:Choice>
                <mc:Fallback>
                  <wp:positionV relativeFrom="page">
                    <wp:posOffset>9372600</wp:posOffset>
                  </wp:positionV>
                </mc:Fallback>
              </mc:AlternateContent>
              <wp:extent cx="6127750" cy="246380"/>
              <wp:effectExtent l="0" t="0" r="0" b="0"/>
              <wp:wrapSquare wrapText="bothSides"/>
              <wp:docPr id="13" name="Dat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7750" cy="2463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C57346" w:rsidRDefault="007E585C">
                          <w:pPr>
                            <w:spacing w:after="0" w:line="240" w:lineRule="auto"/>
                            <w:jc w:val="center"/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</w:pPr>
                          <w:sdt>
                            <w:sdtPr>
                              <w:rPr>
                                <w:color w:val="A6A6A6" w:themeColor="background1" w:themeShade="A6"/>
                                <w:sz w:val="18"/>
                                <w:szCs w:val="18"/>
                              </w:rPr>
                              <w:alias w:val="Author"/>
                              <w:id w:val="867408831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EndPr/>
                            <w:sdtContent>
                              <w:r w:rsidR="006B66F1">
                                <w:rPr>
                                  <w:color w:val="A6A6A6" w:themeColor="background1" w:themeShade="A6"/>
                                  <w:sz w:val="18"/>
                                  <w:szCs w:val="18"/>
                                </w:rPr>
                                <w:t>Rigsby</w:t>
                              </w:r>
                            </w:sdtContent>
                          </w:sdt>
                          <w:r w:rsidR="00D70F14">
                            <w:rPr>
                              <w:b/>
                              <w:bCs/>
                              <w:color w:val="A6A6A6" w:themeColor="background1" w:themeShade="A6"/>
                              <w:sz w:val="18"/>
                              <w:szCs w:val="18"/>
                            </w:rPr>
                            <w:t xml:space="preserve"> </w:t>
                          </w:r>
                          <w:r w:rsidR="00D70F14"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t xml:space="preserve">  Page </w:t>
                          </w:r>
                          <w:r w:rsidR="00D70F14"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70F14"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="00D70F14"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0B4BDB">
                            <w:rPr>
                              <w:noProof/>
                              <w:color w:val="A6A6A6" w:themeColor="background1" w:themeShade="A6"/>
                              <w:sz w:val="18"/>
                              <w:szCs w:val="18"/>
                            </w:rPr>
                            <w:t>2</w:t>
                          </w:r>
                          <w:r w:rsidR="00D70F14">
                            <w:rPr>
                              <w:noProof/>
                              <w:color w:val="A6A6A6" w:themeColor="background1" w:themeShade="A6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103100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Date" o:spid="_x0000_s1030" style="position:absolute;margin-left:0;margin-top:0;width:482.5pt;height:19.4pt;z-index:251666432;visibility:visible;mso-wrap-style:square;mso-width-percent:1031;mso-height-percent:0;mso-top-percent:1000;mso-wrap-distance-left:9pt;mso-wrap-distance-top:0;mso-wrap-distance-right:9pt;mso-wrap-distance-bottom:0;mso-position-horizontal:center;mso-position-horizontal-relative:margin;mso-position-vertical-relative:margin;mso-width-percent:1031;mso-height-percent:0;mso-top-percent:10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" filled="f" stroked="f" strokeweight="2pt">
              <v:textbox inset="0,0,0,0">
                <w:txbxContent>
                  <w:p w:rsidR="00C57346" w:rsidRDefault="007E585C">
                    <w:pPr>
                      <w:spacing w:after="0" w:line="240" w:lineRule="auto"/>
                      <w:jc w:val="center"/>
                      <w:rPr>
                        <w:color w:val="A6A6A6" w:themeColor="background1" w:themeShade="A6"/>
                        <w:sz w:val="18"/>
                        <w:szCs w:val="18"/>
                      </w:rPr>
                    </w:pPr>
                    <w:sdt>
                      <w:sdtPr>
                        <w:rPr>
                          <w:color w:val="A6A6A6" w:themeColor="background1" w:themeShade="A6"/>
                          <w:sz w:val="18"/>
                          <w:szCs w:val="18"/>
                        </w:rPr>
                        <w:alias w:val="Author"/>
                        <w:id w:val="867408831"/>
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<w:text/>
                      </w:sdtPr>
                      <w:sdtEndPr/>
                      <w:sdtContent>
                        <w:r w:rsidR="006B66F1">
                          <w:rPr>
                            <w:color w:val="A6A6A6" w:themeColor="background1" w:themeShade="A6"/>
                            <w:sz w:val="18"/>
                            <w:szCs w:val="18"/>
                          </w:rPr>
                          <w:t>Rigsby</w:t>
                        </w:r>
                      </w:sdtContent>
                    </w:sdt>
                    <w:r w:rsidR="00D70F14">
                      <w:rPr>
                        <w:b/>
                        <w:bCs/>
                        <w:color w:val="A6A6A6" w:themeColor="background1" w:themeShade="A6"/>
                        <w:sz w:val="18"/>
                        <w:szCs w:val="18"/>
                      </w:rPr>
                      <w:t xml:space="preserve"> </w:t>
                    </w:r>
                    <w:r w:rsidR="00D70F14">
                      <w:rPr>
                        <w:color w:val="A6A6A6" w:themeColor="background1" w:themeShade="A6"/>
                        <w:sz w:val="18"/>
                        <w:szCs w:val="18"/>
                      </w:rPr>
                      <w:t xml:space="preserve">  Page </w:t>
                    </w:r>
                    <w:r w:rsidR="00D70F14">
                      <w:rPr>
                        <w:color w:val="A6A6A6" w:themeColor="background1" w:themeShade="A6"/>
                        <w:sz w:val="18"/>
                        <w:szCs w:val="18"/>
                      </w:rPr>
                      <w:fldChar w:fldCharType="begin"/>
                    </w:r>
                    <w:r w:rsidR="00D70F14">
                      <w:rPr>
                        <w:color w:val="A6A6A6" w:themeColor="background1" w:themeShade="A6"/>
                        <w:sz w:val="18"/>
                        <w:szCs w:val="18"/>
                      </w:rPr>
                      <w:instrText xml:space="preserve"> PAGE   \* MERGEFORMAT </w:instrText>
                    </w:r>
                    <w:r w:rsidR="00D70F14">
                      <w:rPr>
                        <w:color w:val="A6A6A6" w:themeColor="background1" w:themeShade="A6"/>
                        <w:sz w:val="18"/>
                        <w:szCs w:val="18"/>
                      </w:rPr>
                      <w:fldChar w:fldCharType="separate"/>
                    </w:r>
                    <w:r w:rsidR="000B4BDB">
                      <w:rPr>
                        <w:noProof/>
                        <w:color w:val="A6A6A6" w:themeColor="background1" w:themeShade="A6"/>
                        <w:sz w:val="18"/>
                        <w:szCs w:val="18"/>
                      </w:rPr>
                      <w:t>2</w:t>
                    </w:r>
                    <w:r w:rsidR="00D70F14">
                      <w:rPr>
                        <w:noProof/>
                        <w:color w:val="A6A6A6" w:themeColor="background1" w:themeShade="A6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585C" w:rsidRDefault="007E585C">
      <w:pPr>
        <w:spacing w:after="0" w:line="240" w:lineRule="auto"/>
      </w:pPr>
      <w:r>
        <w:separator/>
      </w:r>
    </w:p>
  </w:footnote>
  <w:footnote w:type="continuationSeparator" w:id="0">
    <w:p w:rsidR="007E585C" w:rsidRDefault="007E58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7346" w:rsidRDefault="00D70F1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editId="0B2792B5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944995" cy="9034145"/>
              <wp:effectExtent l="0" t="0" r="0" b="0"/>
              <wp:wrapNone/>
              <wp:docPr id="3" name="Rectangl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44995" cy="90341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83000"/>
                        </a:srgbClr>
                      </a:solidFill>
                      <a:ln>
                        <a:noFill/>
                      </a:ln>
                      <a:effectLst>
                        <a:softEdge rad="12700"/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vert="horz" lIns="0" tIns="0" rIns="0" bIns="0" rtlCol="0" anchor="ctr"/>
                  </wps:wsp>
                </a:graphicData>
              </a:graphic>
              <wp14:sizeRelH relativeFrom="margin">
                <wp14:pctWidth>108500</wp14:pctWidth>
              </wp14:sizeRelH>
              <wp14:sizeRelV relativeFrom="margin">
                <wp14:pctHeight>104000</wp14:pctHeight>
              </wp14:sizeRelV>
            </wp:anchor>
          </w:drawing>
        </mc:Choice>
        <mc:Fallback>
          <w:pict>
            <v:rect w14:anchorId="683C3BB5" id="Rectangle 19" o:spid="_x0000_s1026" style="position:absolute;margin-left:0;margin-top:0;width:546.85pt;height:711.35pt;z-index:-251656192;visibility:visible;mso-wrap-style:square;mso-width-percent:1085;mso-height-percent:1040;mso-wrap-distance-left:9pt;mso-wrap-distance-top:0;mso-wrap-distance-right:9pt;mso-wrap-distance-bottom:0;mso-position-horizontal:center;mso-position-horizontal-relative:margin;mso-position-vertical:center;mso-position-vertical-relative:margin;mso-width-percent:1085;mso-height-percent:104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" stroked="f" strokeweight="2pt">
              <v:fill opacity="54484f"/>
              <v:textbox inset="0,0,0,0"/>
              <w10:wrap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7336"/>
    <w:multiLevelType w:val="hybridMultilevel"/>
    <w:tmpl w:val="14C2A7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8B07FD"/>
    <w:multiLevelType w:val="hybridMultilevel"/>
    <w:tmpl w:val="13FE3746"/>
    <w:lvl w:ilvl="0" w:tplc="C3AE5D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1D6D1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3352CF"/>
    <w:multiLevelType w:val="hybridMultilevel"/>
    <w:tmpl w:val="3648DC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B74737"/>
    <w:multiLevelType w:val="hybridMultilevel"/>
    <w:tmpl w:val="66A43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7220DB"/>
    <w:multiLevelType w:val="hybridMultilevel"/>
    <w:tmpl w:val="480EB6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CF46F03"/>
    <w:multiLevelType w:val="hybridMultilevel"/>
    <w:tmpl w:val="371C9C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281752F"/>
    <w:multiLevelType w:val="hybridMultilevel"/>
    <w:tmpl w:val="5CCA31F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7C84CF7"/>
    <w:multiLevelType w:val="hybridMultilevel"/>
    <w:tmpl w:val="64E89DCA"/>
    <w:lvl w:ilvl="0" w:tplc="E342016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91D6D1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A5E2443"/>
    <w:multiLevelType w:val="hybridMultilevel"/>
    <w:tmpl w:val="B768A802"/>
    <w:lvl w:ilvl="0" w:tplc="04090005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1"/>
  </w:num>
  <w:num w:numId="5">
    <w:abstractNumId w:val="7"/>
  </w:num>
  <w:num w:numId="6">
    <w:abstractNumId w:val="6"/>
  </w:num>
  <w:num w:numId="7">
    <w:abstractNumId w:val="0"/>
  </w:num>
  <w:num w:numId="8">
    <w:abstractNumId w:val="8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17C"/>
    <w:rsid w:val="0003611B"/>
    <w:rsid w:val="000B4BDB"/>
    <w:rsid w:val="000E2B12"/>
    <w:rsid w:val="000E46FE"/>
    <w:rsid w:val="000E5EA9"/>
    <w:rsid w:val="000F5829"/>
    <w:rsid w:val="00144669"/>
    <w:rsid w:val="001C3EEE"/>
    <w:rsid w:val="00225081"/>
    <w:rsid w:val="00296A30"/>
    <w:rsid w:val="002C7B5E"/>
    <w:rsid w:val="003376A6"/>
    <w:rsid w:val="003A45D2"/>
    <w:rsid w:val="003E65D5"/>
    <w:rsid w:val="00434A8F"/>
    <w:rsid w:val="0049775C"/>
    <w:rsid w:val="004E4597"/>
    <w:rsid w:val="005C0DD1"/>
    <w:rsid w:val="005F493A"/>
    <w:rsid w:val="006000E8"/>
    <w:rsid w:val="00617D46"/>
    <w:rsid w:val="00636A49"/>
    <w:rsid w:val="006B66F1"/>
    <w:rsid w:val="006C00FB"/>
    <w:rsid w:val="006D1B57"/>
    <w:rsid w:val="006D4FD5"/>
    <w:rsid w:val="006E5B7B"/>
    <w:rsid w:val="0072172D"/>
    <w:rsid w:val="0072593D"/>
    <w:rsid w:val="007553A6"/>
    <w:rsid w:val="007939D5"/>
    <w:rsid w:val="007D0732"/>
    <w:rsid w:val="007E585C"/>
    <w:rsid w:val="008327B4"/>
    <w:rsid w:val="00832E95"/>
    <w:rsid w:val="00836AF0"/>
    <w:rsid w:val="00850D69"/>
    <w:rsid w:val="0085256F"/>
    <w:rsid w:val="00873596"/>
    <w:rsid w:val="008C7206"/>
    <w:rsid w:val="008E1AF5"/>
    <w:rsid w:val="009805C7"/>
    <w:rsid w:val="00983EF7"/>
    <w:rsid w:val="00984AFD"/>
    <w:rsid w:val="009A05AF"/>
    <w:rsid w:val="009C7289"/>
    <w:rsid w:val="009D0D3A"/>
    <w:rsid w:val="00A46308"/>
    <w:rsid w:val="00AB3617"/>
    <w:rsid w:val="00B0617C"/>
    <w:rsid w:val="00B14DEC"/>
    <w:rsid w:val="00B97C3E"/>
    <w:rsid w:val="00BD7CB0"/>
    <w:rsid w:val="00BF1194"/>
    <w:rsid w:val="00C326E0"/>
    <w:rsid w:val="00C414BD"/>
    <w:rsid w:val="00C57346"/>
    <w:rsid w:val="00C7751A"/>
    <w:rsid w:val="00CB0E6F"/>
    <w:rsid w:val="00D11DF8"/>
    <w:rsid w:val="00D15BDC"/>
    <w:rsid w:val="00D21112"/>
    <w:rsid w:val="00D70F14"/>
    <w:rsid w:val="00D811DF"/>
    <w:rsid w:val="00DC33BA"/>
    <w:rsid w:val="00E54A37"/>
    <w:rsid w:val="00E76483"/>
    <w:rsid w:val="00E934CC"/>
    <w:rsid w:val="00EB02AA"/>
    <w:rsid w:val="00ED3D89"/>
    <w:rsid w:val="00F66B42"/>
    <w:rsid w:val="00F72840"/>
    <w:rsid w:val="00F732E9"/>
    <w:rsid w:val="00FB5D50"/>
    <w:rsid w:val="00FC3708"/>
    <w:rsid w:val="00FC45EA"/>
    <w:rsid w:val="00FD30FD"/>
    <w:rsid w:val="00FF4218"/>
    <w:rsid w:val="00FF5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6283C7"/>
  <w15:docId w15:val="{60D06772-B178-4326-B02F-39D4870AA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324" w:lineRule="auto"/>
    </w:pPr>
    <w:rPr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120" w:line="240" w:lineRule="auto"/>
      <w:outlineLvl w:val="0"/>
    </w:pPr>
    <w:rPr>
      <w:rFonts w:asciiTheme="majorHAnsi" w:eastAsiaTheme="majorEastAsia" w:hAnsiTheme="majorHAnsi" w:cstheme="majorBidi"/>
      <w:bCs/>
      <w:caps/>
      <w:color w:val="FF0000" w:themeColor="accent1"/>
      <w:sz w:val="32"/>
      <w:szCs w:val="28"/>
      <w14:numForm w14:val="oldSty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Cs/>
      <w:color w:val="348D94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BF0000" w:themeColor="accent1" w:themeShade="BF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FF0000" w:themeColor="accent1"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800000" w:themeColor="accent1" w:themeShade="80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800000" w:themeColor="accent1" w:themeShade="80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5BC2BB" w:themeColor="text1" w:themeTint="BF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BC2BB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5BC2BB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Normal"/>
    <w:uiPriority w:val="99"/>
    <w:pPr>
      <w:spacing w:after="0" w:line="240" w:lineRule="auto"/>
    </w:pPr>
    <w:tblPr/>
    <w:tblStylePr w:type="firstRow">
      <w:rPr>
        <w:rFonts w:ascii="Aharoni" w:hAnsi="Aharoni"/>
        <w:b/>
        <w:sz w:val="36"/>
      </w:rPr>
    </w:tblStylePr>
  </w:style>
  <w:style w:type="paragraph" w:styleId="ListParagraph">
    <w:name w:val="List Paragraph"/>
    <w:basedOn w:val="Normal"/>
    <w:uiPriority w:val="34"/>
    <w:qFormat/>
    <w:pPr>
      <w:spacing w:line="240" w:lineRule="auto"/>
      <w:ind w:left="720" w:hanging="288"/>
      <w:contextualSpacing/>
    </w:pPr>
    <w:rPr>
      <w:color w:val="27696E" w:themeColor="text2" w:themeShade="BF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Cs/>
      <w:caps/>
      <w:color w:val="FF0000" w:themeColor="accent1"/>
      <w:sz w:val="32"/>
      <w:szCs w:val="28"/>
      <w14:numForm w14:val="oldSty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Cs/>
      <w:color w:val="348D94" w:themeColor="text2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b/>
      <w:bCs/>
      <w:color w:val="BF0000" w:themeColor="accent1" w:themeShade="BF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FF0000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800000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800000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5BC2B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5BC2BB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5BC2BB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rFonts w:eastAsiaTheme="minorEastAsia"/>
      <w:b/>
      <w:bCs/>
      <w:smallCaps/>
      <w:color w:val="348D94" w:themeColor="text2"/>
      <w:spacing w:val="6"/>
      <w:sz w:val="20"/>
      <w:szCs w:val="18"/>
      <w:lang w:bidi="hi-IN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27696E" w:themeColor="text2" w:themeShade="BF"/>
      <w:kern w:val="28"/>
      <w:sz w:val="80"/>
      <w:szCs w:val="52"/>
      <w14:ligatures w14:val="standard"/>
      <w14:numForm w14:val="oldStyle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aps/>
      <w:color w:val="27696E" w:themeColor="text2" w:themeShade="BF"/>
      <w:kern w:val="28"/>
      <w:sz w:val="80"/>
      <w:szCs w:val="52"/>
      <w14:ligatures w14:val="standard"/>
      <w14:numForm w14:val="oldStyle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iCs/>
      <w:caps/>
      <w:color w:val="348D94" w:themeColor="text2"/>
      <w:sz w:val="32"/>
      <w:szCs w:val="24"/>
      <w:lang w:bidi="hi-IN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iCs/>
      <w:caps/>
      <w:color w:val="348D94" w:themeColor="text2"/>
      <w:sz w:val="32"/>
      <w:szCs w:val="24"/>
      <w:lang w:bidi="hi-IN"/>
    </w:rPr>
  </w:style>
  <w:style w:type="character" w:styleId="Strong">
    <w:name w:val="Strong"/>
    <w:basedOn w:val="DefaultParagraphFont"/>
    <w:uiPriority w:val="22"/>
    <w:qFormat/>
    <w:rPr>
      <w:b/>
      <w:bCs/>
      <w14:numForm w14:val="oldStyle"/>
    </w:rPr>
  </w:style>
  <w:style w:type="character" w:styleId="Emphasis">
    <w:name w:val="Emphasis"/>
    <w:basedOn w:val="DefaultParagraphFont"/>
    <w:uiPriority w:val="20"/>
    <w:qFormat/>
    <w:rPr>
      <w:i/>
      <w:iCs/>
      <w:color w:val="348D94" w:themeColor="text2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  <w:rPr>
      <w:sz w:val="21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line="300" w:lineRule="auto"/>
      <w:ind w:left="720" w:right="720"/>
      <w:jc w:val="center"/>
    </w:pPr>
    <w:rPr>
      <w:rFonts w:asciiTheme="majorHAnsi" w:eastAsiaTheme="minorEastAsia" w:hAnsiTheme="majorHAnsi"/>
      <w:iCs/>
      <w:caps/>
      <w:color w:val="FF0000" w:themeColor="accent1"/>
      <w:sz w:val="24"/>
      <w:lang w:bidi="hi-IN"/>
      <w14:ligatures w14:val="standard"/>
      <w14:numForm w14:val="oldStyle"/>
    </w:rPr>
  </w:style>
  <w:style w:type="character" w:customStyle="1" w:styleId="QuoteChar">
    <w:name w:val="Quote Char"/>
    <w:basedOn w:val="DefaultParagraphFont"/>
    <w:link w:val="Quote"/>
    <w:uiPriority w:val="29"/>
    <w:rPr>
      <w:rFonts w:asciiTheme="majorHAnsi" w:eastAsiaTheme="minorEastAsia" w:hAnsiTheme="majorHAnsi"/>
      <w:iCs/>
      <w:caps/>
      <w:color w:val="FF0000" w:themeColor="accent1"/>
      <w:sz w:val="24"/>
      <w:lang w:bidi="hi-IN"/>
      <w14:ligatures w14:val="standard"/>
      <w14:numForm w14:val="oldStyle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36" w:space="8" w:color="399993" w:themeColor="text1"/>
        <w:left w:val="single" w:sz="36" w:space="8" w:color="399993" w:themeColor="text1"/>
        <w:bottom w:val="single" w:sz="36" w:space="8" w:color="399993" w:themeColor="text1"/>
        <w:right w:val="single" w:sz="36" w:space="8" w:color="399993" w:themeColor="text1"/>
      </w:pBdr>
      <w:shd w:val="clear" w:color="auto" w:fill="399993" w:themeFill="text1"/>
      <w:spacing w:before="200" w:after="280" w:line="300" w:lineRule="auto"/>
      <w:ind w:left="936" w:right="936"/>
      <w:jc w:val="center"/>
    </w:pPr>
    <w:rPr>
      <w:rFonts w:asciiTheme="majorHAnsi" w:eastAsiaTheme="minorEastAsia" w:hAnsiTheme="majorHAnsi"/>
      <w:bCs/>
      <w:iCs/>
      <w:caps/>
      <w:color w:val="FFFFFF" w:themeColor="background1"/>
      <w:sz w:val="22"/>
      <w:lang w:bidi="hi-IN"/>
      <w14:ligatures w14:val="standard"/>
      <w14:numForm w14:val="oldStyle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Theme="majorHAnsi" w:eastAsiaTheme="minorEastAsia" w:hAnsiTheme="majorHAnsi"/>
      <w:bCs/>
      <w:iCs/>
      <w:caps/>
      <w:color w:val="FFFFFF" w:themeColor="background1"/>
      <w:shd w:val="clear" w:color="auto" w:fill="399993" w:themeFill="text1"/>
      <w:lang w:bidi="hi-IN"/>
      <w14:ligatures w14:val="standard"/>
      <w14:numForm w14:val="oldStyle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000000"/>
    </w:rPr>
  </w:style>
  <w:style w:type="character" w:styleId="IntenseEmphasis">
    <w:name w:val="Intense Emphasis"/>
    <w:aliases w:val="Subsection Intense Emphasis"/>
    <w:basedOn w:val="DefaultParagraphFont"/>
    <w:uiPriority w:val="21"/>
    <w:qFormat/>
    <w:rPr>
      <w:b/>
      <w:bCs/>
      <w:i/>
      <w:iCs/>
      <w:color w:val="FF0000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EA6312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EA6312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caps w:val="0"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spacing w:before="480" w:after="0" w:line="324" w:lineRule="auto"/>
      <w:outlineLvl w:val="9"/>
    </w:pPr>
    <w:rPr>
      <w:b/>
      <w:caps w:val="0"/>
      <w:color w:val="BF0000" w:themeColor="accent1" w:themeShade="BF"/>
      <w:sz w:val="28"/>
      <w14:numForm w14:val="default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SectionHeading">
    <w:name w:val="Section Heading"/>
    <w:basedOn w:val="Normal"/>
    <w:next w:val="Normal"/>
    <w:qFormat/>
    <w:pPr>
      <w:spacing w:before="220" w:after="0" w:line="276" w:lineRule="auto"/>
      <w:outlineLvl w:val="0"/>
    </w:pPr>
    <w:rPr>
      <w:rFonts w:asciiTheme="majorHAnsi" w:hAnsiTheme="majorHAnsi"/>
      <w:b/>
      <w:color w:val="399993" w:themeColor="text1"/>
      <w:sz w:val="24"/>
    </w:rPr>
  </w:style>
  <w:style w:type="character" w:customStyle="1" w:styleId="NoSpacingChar">
    <w:name w:val="No Spacing Char"/>
    <w:basedOn w:val="DefaultParagraphFont"/>
    <w:link w:val="NoSpacing"/>
    <w:uiPriority w:val="1"/>
    <w:rPr>
      <w:sz w:val="21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ersonalName">
    <w:name w:val="Personal Name"/>
    <w:basedOn w:val="Title"/>
    <w:qFormat/>
    <w:rPr>
      <w:b/>
      <w:sz w:val="28"/>
      <w:szCs w:val="28"/>
    </w:rPr>
  </w:style>
  <w:style w:type="paragraph" w:customStyle="1" w:styleId="Subsection">
    <w:name w:val="Subsection"/>
    <w:basedOn w:val="Heading2"/>
    <w:qFormat/>
    <w:pPr>
      <w:spacing w:before="0"/>
    </w:pPr>
    <w:rPr>
      <w:rFonts w:asciiTheme="minorHAnsi" w:hAnsiTheme="minorHAnsi"/>
      <w:color w:val="FF0000" w:themeColor="accent1"/>
      <w:sz w:val="21"/>
    </w:rPr>
  </w:style>
  <w:style w:type="paragraph" w:styleId="NormalWeb">
    <w:name w:val="Normal (Web)"/>
    <w:basedOn w:val="Normal"/>
    <w:uiPriority w:val="99"/>
    <w:unhideWhenUsed/>
    <w:rsid w:val="00D15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62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Root\Templates\1033\Apothecary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F55A19090E44EF3948B6C0785D925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1B6C6-E822-4E02-A7BA-D6A82A40D789}"/>
      </w:docPartPr>
      <w:docPartBody>
        <w:p w:rsidR="00AA7528" w:rsidRDefault="005B39B5">
          <w:pPr>
            <w:pStyle w:val="5F55A19090E44EF3948B6C0785D92516"/>
          </w:pPr>
          <w:r>
            <w:t>Choose a building block.</w:t>
          </w:r>
        </w:p>
      </w:docPartBody>
    </w:docPart>
    <w:docPart>
      <w:docPartPr>
        <w:name w:val="327180FFA7644593AA2C75A5176D21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D7EAB8-363E-48E3-967B-082F2DB577B4}"/>
      </w:docPartPr>
      <w:docPartBody>
        <w:p w:rsidR="00000000" w:rsidRDefault="00920559" w:rsidP="00920559">
          <w:pPr>
            <w:pStyle w:val="327180FFA7644593AA2C75A5176D2106"/>
          </w:pPr>
          <w:r>
            <w:t>[Type Your Name]</w:t>
          </w:r>
        </w:p>
      </w:docPartBody>
    </w:docPart>
    <w:docPart>
      <w:docPartPr>
        <w:name w:val="518100D66BB64B65BB05859CB1338C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421A8A-E0AF-4A23-A384-780C2EF7A4BB}"/>
      </w:docPartPr>
      <w:docPartBody>
        <w:p w:rsidR="00000000" w:rsidRDefault="00920559" w:rsidP="00920559">
          <w:pPr>
            <w:pStyle w:val="518100D66BB64B65BB05859CB1338C2E"/>
          </w:pPr>
          <w:r>
            <w:rPr>
              <w:color w:val="44546A" w:themeColor="text2"/>
            </w:rPr>
            <w:t>[Type your address]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GSMinchoB">
    <w:charset w:val="80"/>
    <w:family w:val="roman"/>
    <w:pitch w:val="variable"/>
    <w:sig w:usb0="80000281" w:usb1="28C76CF8" w:usb2="00000010" w:usb3="00000000" w:csb0="00020000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eelawadee UI Semilight">
    <w:panose1 w:val="020B0402040204020203"/>
    <w:charset w:val="00"/>
    <w:family w:val="swiss"/>
    <w:pitch w:val="variable"/>
    <w:sig w:usb0="A3000003" w:usb1="00000000" w:usb2="00010000" w:usb3="00000000" w:csb0="000101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410"/>
    <w:rsid w:val="00327410"/>
    <w:rsid w:val="003D1839"/>
    <w:rsid w:val="005B39B5"/>
    <w:rsid w:val="005C6785"/>
    <w:rsid w:val="0081243C"/>
    <w:rsid w:val="008A33DB"/>
    <w:rsid w:val="0091117F"/>
    <w:rsid w:val="00920559"/>
    <w:rsid w:val="00A12A50"/>
    <w:rsid w:val="00A82B5E"/>
    <w:rsid w:val="00AA7528"/>
    <w:rsid w:val="00BB2463"/>
    <w:rsid w:val="00C71178"/>
    <w:rsid w:val="00FC1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F55A19090E44EF3948B6C0785D92516">
    <w:name w:val="5F55A19090E44EF3948B6C0785D92516"/>
  </w:style>
  <w:style w:type="paragraph" w:customStyle="1" w:styleId="2D9924FB863341E08DAF397FBAA91919">
    <w:name w:val="2D9924FB863341E08DAF397FBAA91919"/>
  </w:style>
  <w:style w:type="paragraph" w:customStyle="1" w:styleId="C9930E9A12654B9B92A062744A8BEEE4">
    <w:name w:val="C9930E9A12654B9B92A062744A8BEEE4"/>
  </w:style>
  <w:style w:type="paragraph" w:customStyle="1" w:styleId="3AC544D3FFCD4F4986AF009AFA2EAAD5">
    <w:name w:val="3AC544D3FFCD4F4986AF009AFA2EAAD5"/>
  </w:style>
  <w:style w:type="paragraph" w:customStyle="1" w:styleId="B9221044D03B4751932FDD9FCD18E491">
    <w:name w:val="B9221044D03B4751932FDD9FCD18E491"/>
  </w:style>
  <w:style w:type="paragraph" w:customStyle="1" w:styleId="C729981DEFF74F0C81B3CEB158FC3DA9">
    <w:name w:val="C729981DEFF74F0C81B3CEB158FC3DA9"/>
  </w:style>
  <w:style w:type="paragraph" w:customStyle="1" w:styleId="46EB952BB6364D038BA8F276C9B3FBCB">
    <w:name w:val="46EB952BB6364D038BA8F276C9B3FBCB"/>
  </w:style>
  <w:style w:type="paragraph" w:customStyle="1" w:styleId="2D547BC6AA29433FAF85EDBC5F611C6C">
    <w:name w:val="2D547BC6AA29433FAF85EDBC5F611C6C"/>
  </w:style>
  <w:style w:type="paragraph" w:customStyle="1" w:styleId="DA5DBEC9684F428C9188C4B1502333F9">
    <w:name w:val="DA5DBEC9684F428C9188C4B1502333F9"/>
  </w:style>
  <w:style w:type="paragraph" w:customStyle="1" w:styleId="538C06C616E04BE282E1244BB960AA7F">
    <w:name w:val="538C06C616E04BE282E1244BB960AA7F"/>
  </w:style>
  <w:style w:type="paragraph" w:customStyle="1" w:styleId="856FFC1346424326B5BB7058552605BD">
    <w:name w:val="856FFC1346424326B5BB7058552605BD"/>
  </w:style>
  <w:style w:type="paragraph" w:customStyle="1" w:styleId="67279E9CAD334339A90C9F8701E8F178">
    <w:name w:val="67279E9CAD334339A90C9F8701E8F178"/>
  </w:style>
  <w:style w:type="paragraph" w:customStyle="1" w:styleId="EDBB31DED8DA4757AF52AA41A624A419">
    <w:name w:val="EDBB31DED8DA4757AF52AA41A624A419"/>
  </w:style>
  <w:style w:type="paragraph" w:customStyle="1" w:styleId="40411F08D90A4E1687EACFB3C0BA6233">
    <w:name w:val="40411F08D90A4E1687EACFB3C0BA6233"/>
  </w:style>
  <w:style w:type="paragraph" w:customStyle="1" w:styleId="16AB35F5C9C6401DB627754F57BA358A">
    <w:name w:val="16AB35F5C9C6401DB627754F57BA358A"/>
  </w:style>
  <w:style w:type="paragraph" w:customStyle="1" w:styleId="5EBD6EF5883541FD995533E6BA6F8182">
    <w:name w:val="5EBD6EF5883541FD995533E6BA6F8182"/>
  </w:style>
  <w:style w:type="paragraph" w:customStyle="1" w:styleId="899726BA557843489CEE57DBEC306E7C">
    <w:name w:val="899726BA557843489CEE57DBEC306E7C"/>
  </w:style>
  <w:style w:type="paragraph" w:customStyle="1" w:styleId="8733082AF1354567AAD37A0E3BDFAEDC">
    <w:name w:val="8733082AF1354567AAD37A0E3BDFAEDC"/>
  </w:style>
  <w:style w:type="paragraph" w:customStyle="1" w:styleId="745338784CF74793A612F8E8C840D333">
    <w:name w:val="745338784CF74793A612F8E8C840D333"/>
  </w:style>
  <w:style w:type="paragraph" w:customStyle="1" w:styleId="B01A01A1D42E45038298A2FB53ADE190">
    <w:name w:val="B01A01A1D42E45038298A2FB53ADE190"/>
  </w:style>
  <w:style w:type="paragraph" w:customStyle="1" w:styleId="EA9CDF24BA1E4CE4832A0E4F4F63FE0D">
    <w:name w:val="EA9CDF24BA1E4CE4832A0E4F4F63FE0D"/>
    <w:rsid w:val="00327410"/>
  </w:style>
  <w:style w:type="paragraph" w:customStyle="1" w:styleId="7B323B2713024B46883E7D280B54AA7C">
    <w:name w:val="7B323B2713024B46883E7D280B54AA7C"/>
    <w:rsid w:val="00327410"/>
  </w:style>
  <w:style w:type="paragraph" w:customStyle="1" w:styleId="279DCCAE524D41108B16135B3EB76A40">
    <w:name w:val="279DCCAE524D41108B16135B3EB76A40"/>
    <w:rsid w:val="00327410"/>
  </w:style>
  <w:style w:type="paragraph" w:customStyle="1" w:styleId="391C9CC6BE974983BB5C366200C08375">
    <w:name w:val="391C9CC6BE974983BB5C366200C08375"/>
    <w:rsid w:val="00327410"/>
  </w:style>
  <w:style w:type="paragraph" w:customStyle="1" w:styleId="59FCD5B2AF4F4E3CB9284608CC68C744">
    <w:name w:val="59FCD5B2AF4F4E3CB9284608CC68C744"/>
    <w:rsid w:val="00327410"/>
  </w:style>
  <w:style w:type="paragraph" w:customStyle="1" w:styleId="5C6922FD33AB4368BCE69A87FA70C518">
    <w:name w:val="5C6922FD33AB4368BCE69A87FA70C518"/>
    <w:rsid w:val="00327410"/>
  </w:style>
  <w:style w:type="paragraph" w:customStyle="1" w:styleId="E402E874F9244291A1BC8E28E29BACE4">
    <w:name w:val="E402E874F9244291A1BC8E28E29BACE4"/>
    <w:rsid w:val="00327410"/>
  </w:style>
  <w:style w:type="paragraph" w:customStyle="1" w:styleId="69E12F3BB34142F6B0C3471E6618880A">
    <w:name w:val="69E12F3BB34142F6B0C3471E6618880A"/>
    <w:rsid w:val="00A12A50"/>
  </w:style>
  <w:style w:type="paragraph" w:customStyle="1" w:styleId="0B338A7CE489461B94B8B44467BB5968">
    <w:name w:val="0B338A7CE489461B94B8B44467BB5968"/>
    <w:rsid w:val="00A12A50"/>
  </w:style>
  <w:style w:type="paragraph" w:customStyle="1" w:styleId="8244549C595D4F19B01A2F9F1FD97F28">
    <w:name w:val="8244549C595D4F19B01A2F9F1FD97F28"/>
    <w:rsid w:val="00920559"/>
  </w:style>
  <w:style w:type="paragraph" w:customStyle="1" w:styleId="502662B8AD454953887ADB09B9AE4F04">
    <w:name w:val="502662B8AD454953887ADB09B9AE4F04"/>
    <w:rsid w:val="00920559"/>
  </w:style>
  <w:style w:type="paragraph" w:customStyle="1" w:styleId="9179167530A2446BAE6F3D573C4AD5D8">
    <w:name w:val="9179167530A2446BAE6F3D573C4AD5D8"/>
    <w:rsid w:val="00920559"/>
  </w:style>
  <w:style w:type="paragraph" w:customStyle="1" w:styleId="CBECB518FDFA4F00806C18A7755D9C15">
    <w:name w:val="CBECB518FDFA4F00806C18A7755D9C15"/>
    <w:rsid w:val="00920559"/>
  </w:style>
  <w:style w:type="paragraph" w:customStyle="1" w:styleId="589B4C2663D94CA88C9F8738AC809256">
    <w:name w:val="589B4C2663D94CA88C9F8738AC809256"/>
    <w:rsid w:val="00920559"/>
  </w:style>
  <w:style w:type="paragraph" w:customStyle="1" w:styleId="BE896FEE847644DB85D3955F35EB55E3">
    <w:name w:val="BE896FEE847644DB85D3955F35EB55E3"/>
    <w:rsid w:val="00920559"/>
  </w:style>
  <w:style w:type="paragraph" w:customStyle="1" w:styleId="5D565501FE30403DBFD8B422D5FFF7A4">
    <w:name w:val="5D565501FE30403DBFD8B422D5FFF7A4"/>
    <w:rsid w:val="00920559"/>
  </w:style>
  <w:style w:type="paragraph" w:customStyle="1" w:styleId="1F2D7F5E1EC04831962ADB463401B5E1">
    <w:name w:val="1F2D7F5E1EC04831962ADB463401B5E1"/>
    <w:rsid w:val="00920559"/>
  </w:style>
  <w:style w:type="paragraph" w:customStyle="1" w:styleId="327180FFA7644593AA2C75A5176D2106">
    <w:name w:val="327180FFA7644593AA2C75A5176D2106"/>
    <w:rsid w:val="00920559"/>
  </w:style>
  <w:style w:type="paragraph" w:customStyle="1" w:styleId="518100D66BB64B65BB05859CB1338C2E">
    <w:name w:val="518100D66BB64B65BB05859CB1338C2E"/>
    <w:rsid w:val="009205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pothecary">
  <a:themeElements>
    <a:clrScheme name="Custom 6">
      <a:dk1>
        <a:srgbClr val="399993"/>
      </a:dk1>
      <a:lt1>
        <a:sysClr val="window" lastClr="FFFFFF"/>
      </a:lt1>
      <a:dk2>
        <a:srgbClr val="348D94"/>
      </a:dk2>
      <a:lt2>
        <a:srgbClr val="9AD9D5"/>
      </a:lt2>
      <a:accent1>
        <a:srgbClr val="FF0000"/>
      </a:accent1>
      <a:accent2>
        <a:srgbClr val="EA6312"/>
      </a:accent2>
      <a:accent3>
        <a:srgbClr val="E6B729"/>
      </a:accent3>
      <a:accent4>
        <a:srgbClr val="6AAC90"/>
      </a:accent4>
      <a:accent5>
        <a:srgbClr val="54849A"/>
      </a:accent5>
      <a:accent6>
        <a:srgbClr val="9E5E9B"/>
      </a:accent6>
      <a:hlink>
        <a:srgbClr val="58C1BA"/>
      </a:hlink>
      <a:folHlink>
        <a:srgbClr val="9DFFCB"/>
      </a:folHlink>
    </a:clrScheme>
    <a:fontScheme name="Apothecary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Apothecary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>(979)551-3042  ▪   angelica.rigsby78@gmail.com   ▪   101 Oak Hill Dr. Brenham TX 77833 </CompanyAddress>
  <CompanyPhone>(979)551-3042</CompanyPhone>
  <CompanyFax/>
  <CompanyEmail>saber1234@tamu.edu</CompanyEmail>
</CoverPageProperties>
</file>

<file path=customXml/item2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>true</outs:corruptMetadataWasLost>
</outs:outSpaceData>
</file>

<file path=customXml/item3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2F762DA-57FE-4DB2-A5C9-E5D4ACBFE43A}">
  <ds:schemaRefs>
    <ds:schemaRef ds:uri="http://schemas.microsoft.com/office/2009/outspace/metadata"/>
  </ds:schemaRefs>
</ds:datastoreItem>
</file>

<file path=customXml/itemProps3.xml><?xml version="1.0" encoding="utf-8"?>
<ds:datastoreItem xmlns:ds="http://schemas.openxmlformats.org/officeDocument/2006/customXml" ds:itemID="{AB14777B-A7EA-49BE-8172-D7E00A8AC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ApothecaryResume</Template>
  <TotalTime>1</TotalTime>
  <Pages>2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Rigsby</dc:creator>
  <cp:lastModifiedBy>Michelle Rigsby</cp:lastModifiedBy>
  <cp:revision>2</cp:revision>
  <cp:lastPrinted>2017-11-15T19:15:00Z</cp:lastPrinted>
  <dcterms:created xsi:type="dcterms:W3CDTF">2019-11-07T17:00:00Z</dcterms:created>
  <dcterms:modified xsi:type="dcterms:W3CDTF">2019-11-07T17:00:00Z</dcterms:modified>
</cp:coreProperties>
</file>